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00ED044D" w14:paraId="0215F9D3" w14:textId="7B835CD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A9843CA" w:rsidR="71C210D9">
        <w:rPr>
          <w:rFonts w:ascii="Arial" w:hAnsi="Arial" w:cs="Arial"/>
          <w:sz w:val="24"/>
          <w:szCs w:val="24"/>
        </w:rPr>
        <w:t>Monday</w:t>
      </w:r>
      <w:r w:rsidRPr="1A9843CA" w:rsidR="00ED044D">
        <w:rPr>
          <w:rFonts w:ascii="Arial" w:hAnsi="Arial" w:cs="Arial"/>
          <w:sz w:val="24"/>
          <w:szCs w:val="24"/>
        </w:rPr>
        <w:t>,</w:t>
      </w:r>
      <w:r w:rsidRPr="1A9843CA" w:rsidR="68FBEBBB">
        <w:rPr>
          <w:rFonts w:ascii="Arial" w:hAnsi="Arial" w:cs="Arial"/>
          <w:sz w:val="24"/>
          <w:szCs w:val="24"/>
        </w:rPr>
        <w:t xml:space="preserve"> </w:t>
      </w:r>
      <w:r w:rsidRPr="1A9843CA" w:rsidR="43318E91">
        <w:rPr>
          <w:rFonts w:ascii="Arial" w:hAnsi="Arial" w:cs="Arial"/>
          <w:sz w:val="24"/>
          <w:szCs w:val="24"/>
        </w:rPr>
        <w:t>March</w:t>
      </w:r>
      <w:r w:rsidRPr="1A9843CA" w:rsidR="7B8A06A9">
        <w:rPr>
          <w:rFonts w:ascii="Arial" w:hAnsi="Arial" w:cs="Arial"/>
          <w:sz w:val="24"/>
          <w:szCs w:val="24"/>
        </w:rPr>
        <w:t xml:space="preserve"> 17</w:t>
      </w:r>
      <w:r w:rsidRPr="1A9843CA" w:rsidR="00ED044D">
        <w:rPr>
          <w:rFonts w:ascii="Arial" w:hAnsi="Arial" w:cs="Arial"/>
          <w:sz w:val="24"/>
          <w:szCs w:val="24"/>
        </w:rPr>
        <w:t>, 202</w:t>
      </w:r>
      <w:r w:rsidRPr="1A9843CA" w:rsidR="3C6C1DD0">
        <w:rPr>
          <w:rFonts w:ascii="Arial" w:hAnsi="Arial" w:cs="Arial"/>
          <w:sz w:val="24"/>
          <w:szCs w:val="24"/>
        </w:rPr>
        <w:t>5</w:t>
      </w:r>
    </w:p>
    <w:p w:rsidRPr="007E18EB"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 w:rsidR="00320FFA">
        <w:rPr>
          <w:rFonts w:ascii="Arial" w:hAnsi="Arial" w:cs="Arial"/>
          <w:sz w:val="24"/>
          <w:szCs w:val="24"/>
        </w:rPr>
        <w:t>7:00</w:t>
      </w:r>
      <w:r w:rsidRPr="1D1A9AA0" w:rsidR="00372ED1">
        <w:rPr>
          <w:rFonts w:ascii="Arial" w:hAnsi="Arial" w:cs="Arial"/>
          <w:sz w:val="24"/>
          <w:szCs w:val="24"/>
        </w:rPr>
        <w:t xml:space="preserve"> PM</w:t>
      </w:r>
      <w:r w:rsidRPr="1D1A9AA0" w:rsidR="37833164">
        <w:rPr>
          <w:rFonts w:ascii="Arial" w:hAnsi="Arial" w:cs="Arial"/>
          <w:sz w:val="24"/>
          <w:szCs w:val="24"/>
        </w:rPr>
        <w:t xml:space="preserve"> - 9:00 PM</w:t>
      </w:r>
    </w:p>
    <w:p w:rsidR="31949943" w:rsidP="1D1A9AA0" w:rsidRDefault="31949943" w14:paraId="57BB7AF5" w14:textId="62E378CD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 w:rsidR="31949943">
        <w:rPr>
          <w:rFonts w:ascii="Arial" w:hAnsi="Arial" w:cs="Arial"/>
          <w:sz w:val="24"/>
          <w:szCs w:val="24"/>
        </w:rPr>
        <w:t>Bozman Conference Room 216 (Cherry)</w:t>
      </w:r>
    </w:p>
    <w:p w:rsidRPr="00A32456" w:rsidR="001D66DF" w:rsidP="1D1A9AA0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1D1A9AA0" w:rsidR="006454DF">
        <w:rPr>
          <w:rFonts w:ascii="Arial" w:hAnsi="Arial" w:cs="Arial"/>
          <w:b w:val="1"/>
          <w:bCs w:val="1"/>
          <w:sz w:val="22"/>
          <w:szCs w:val="22"/>
        </w:rPr>
        <w:t>Virtual login information:</w:t>
      </w:r>
      <w:bookmarkEnd w:id="0"/>
    </w:p>
    <w:p w:rsidR="2EC1390C" w:rsidP="1D1A9AA0" w:rsidRDefault="2EC1390C" w14:paraId="7C3BCE4C" w14:textId="3E7C7F06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sz w:val="22"/>
          <w:szCs w:val="22"/>
        </w:rPr>
      </w:pPr>
      <w:hyperlink r:id="Rd7f447cbdcb14f90">
        <w:r w:rsidRPr="1D1A9AA0" w:rsidR="1F011DA8">
          <w:rPr>
            <w:rStyle w:val="Hyperlink"/>
            <w:rFonts w:ascii="Segoe UI" w:hAnsi="Segoe UI" w:eastAsia="Segoe UI" w:cs="Segoe UI"/>
            <w:b w:val="1"/>
            <w:bCs w:val="1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Join the meeting now</w:t>
        </w:r>
      </w:hyperlink>
    </w:p>
    <w:p w:rsidR="2EC1390C" w:rsidP="1D1A9AA0" w:rsidRDefault="2EC1390C" w14:paraId="52E9BCF8" w14:textId="70C6F1A6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Meeting ID: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239 707 837 062</w:t>
      </w:r>
    </w:p>
    <w:p w:rsidR="2EC1390C" w:rsidP="1D1A9AA0" w:rsidRDefault="2EC1390C" w14:paraId="2816303A" w14:textId="666D79D9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Passcode: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XmBK6u</w:t>
      </w:r>
    </w:p>
    <w:p w:rsidR="2EC1390C" w:rsidP="1D1A9AA0" w:rsidRDefault="2EC1390C" w14:paraId="3C3B5DAD" w14:textId="22A4DE38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Dial in by phone</w:t>
      </w:r>
    </w:p>
    <w:p w:rsidR="2EC1390C" w:rsidP="1D1A9AA0" w:rsidRDefault="2EC1390C" w14:paraId="3C1705E9" w14:textId="42BF62DD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</w:pPr>
      <w:hyperlink w:anchor="" r:id="R5232e1f8579640a7">
        <w:r w:rsidRPr="1D1A9AA0" w:rsidR="1F011DA8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+1 347-973-6905,,747274993#</w:t>
        </w:r>
      </w:hyperlink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>United States, New York City</w:t>
      </w:r>
    </w:p>
    <w:p w:rsidR="2EC1390C" w:rsidP="1D1A9AA0" w:rsidRDefault="2EC1390C" w14:paraId="2CB293D8" w14:textId="756EA861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sz w:val="22"/>
          <w:szCs w:val="22"/>
        </w:rPr>
      </w:pPr>
      <w:hyperlink r:id="Rc1af4c49558345d2">
        <w:r w:rsidRPr="1D1A9AA0" w:rsidR="1F011DA8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Find a local number</w:t>
        </w:r>
      </w:hyperlink>
    </w:p>
    <w:p w:rsidR="2EC1390C" w:rsidP="1D1A9AA0" w:rsidRDefault="2EC1390C" w14:paraId="1B4989D0" w14:textId="61D57CE1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Phone conference ID: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747 274 993#</w:t>
      </w:r>
    </w:p>
    <w:p w:rsidRPr="00A32456" w:rsidR="001D66DF" w:rsidP="2EC1390C" w:rsidRDefault="00A25A32" w14:paraId="1D2EC39E" w14:textId="6D23F78A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 w:rsidR="6D97C74B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="64AB5E88" w:rsidP="64AB5E88" w:rsidRDefault="64AB5E88" w14:paraId="18BA0A6C" w14:textId="6056B4EC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Pr="002B7DFD" w:rsidR="006A4AF5" w:rsidP="1A9843CA" w:rsidRDefault="003F0C3C" w14:paraId="3DB2CC81" w14:textId="308A3E92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3C8E4539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7</w:t>
      </w:r>
      <w:r w:rsidRPr="1A9843CA" w:rsidR="3C8E4539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:</w:t>
      </w:r>
      <w:r w:rsidRPr="1A9843CA" w:rsidR="00271B9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00</w:t>
      </w:r>
      <w:r w:rsidRPr="1A9843CA" w:rsidR="3C8E4539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  <w:r w:rsidRPr="1A9843CA" w:rsidR="00140435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Call to Orde</w:t>
      </w:r>
      <w:r w:rsidRPr="1A9843CA" w:rsidR="00C80002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r</w:t>
      </w:r>
      <w:r w:rsidRPr="1A9843CA" w:rsidR="756F708F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/ </w:t>
      </w:r>
      <w:r w:rsidRPr="1A9843CA" w:rsidR="00704456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Public Comment</w:t>
      </w:r>
      <w:r w:rsidRPr="1A9843CA" w:rsidR="42913881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</w:p>
    <w:p w:rsidRPr="002B7DFD" w:rsidR="006A4AF5" w:rsidP="1A9843CA" w:rsidRDefault="003F0C3C" w14:paraId="3B0F3D9B" w14:textId="442D5C03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</w:pPr>
      <w:r w:rsidRPr="1A9843CA" w:rsidR="00CB2246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7:</w:t>
      </w:r>
      <w:r w:rsidRPr="1A9843CA" w:rsidR="17B26F45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05</w:t>
      </w:r>
      <w:r w:rsidRPr="1A9843CA" w:rsidR="18AD5692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  <w:r w:rsidRPr="1A9843CA" w:rsidR="29873ECA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Transit Budget</w:t>
      </w:r>
      <w:r w:rsidRPr="1A9843CA" w:rsidR="59202E5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Presentation</w:t>
      </w:r>
      <w:r w:rsidRPr="1A9843CA" w:rsidR="29873ECA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Mr. </w:t>
      </w:r>
      <w:r w:rsidRPr="1A9843CA" w:rsidR="29873EC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  <w:t>Clinton Edwards, Transit Services Manager Department of Environmental Services – Transit Bureau</w:t>
      </w:r>
    </w:p>
    <w:p w:rsidRPr="002B7DFD" w:rsidR="006A4AF5" w:rsidP="1A9843CA" w:rsidRDefault="003F0C3C" w14:paraId="2CF0119F" w14:textId="65FB0E95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</w:pPr>
      <w:r w:rsidRPr="1A9843CA" w:rsidR="005EC93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  <w:t>7</w:t>
      </w:r>
      <w:r w:rsidRPr="1A9843CA" w:rsidR="4E7AAF7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  <w:t>:</w:t>
      </w:r>
      <w:r w:rsidRPr="1A9843CA" w:rsidR="7680071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  <w:t>45</w:t>
      </w:r>
      <w:r w:rsidRPr="1A9843CA" w:rsidR="4E7AAF7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4"/>
          <w:szCs w:val="24"/>
          <w:lang w:val="en-US"/>
        </w:rPr>
        <w:t>- Proposed intersection Route 1 Multimodal Study in Crystal City- Kimley-Horn</w:t>
      </w:r>
    </w:p>
    <w:p w:rsidRPr="002B7DFD" w:rsidR="006A4AF5" w:rsidP="1A9843CA" w:rsidRDefault="003F0C3C" w14:paraId="74DC78F9" w14:textId="2FF57B9C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6ABD0724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8</w:t>
      </w:r>
      <w:r w:rsidRPr="1A9843CA" w:rsidR="7F3CF6DF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:</w:t>
      </w:r>
      <w:r w:rsidRPr="1A9843CA" w:rsidR="62441CAC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15</w:t>
      </w:r>
      <w:r w:rsidRPr="1A9843CA" w:rsidR="19634F1A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  <w:r w:rsidRPr="1A9843CA" w:rsidR="312FB1B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Approve Meeting Minutes, January 27, </w:t>
      </w:r>
      <w:r w:rsidRPr="1A9843CA" w:rsidR="770801E4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2025,</w:t>
      </w:r>
      <w:r w:rsidRPr="1A9843CA" w:rsidR="770801E4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and February 17, 2025</w:t>
      </w:r>
    </w:p>
    <w:p w:rsidRPr="002B7DFD" w:rsidR="006A4AF5" w:rsidP="1A9843CA" w:rsidRDefault="003F0C3C" w14:paraId="588C3954" w14:textId="6EAB7821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4BA391DC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8</w:t>
      </w:r>
      <w:r w:rsidRPr="1A9843CA" w:rsidR="186A7CB3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:</w:t>
      </w:r>
      <w:r w:rsidRPr="1A9843CA" w:rsidR="6A97A397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20</w:t>
      </w:r>
      <w:r w:rsidRPr="1A9843CA" w:rsidR="312FB1B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  <w:r w:rsidRPr="1A9843CA" w:rsidR="686038EA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Drafted letter</w:t>
      </w:r>
      <w:r w:rsidRPr="1A9843CA" w:rsidR="2FC81996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/vote</w:t>
      </w:r>
      <w:r w:rsidRPr="1A9843CA" w:rsidR="686038EA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Commissioner Marilyn </w:t>
      </w:r>
    </w:p>
    <w:p w:rsidRPr="002B7DFD" w:rsidR="006A4AF5" w:rsidP="1A9843CA" w:rsidRDefault="003F0C3C" w14:paraId="3E2C2560" w14:textId="53AF1AE3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4ECECFF3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8:</w:t>
      </w:r>
      <w:r w:rsidRPr="1A9843CA" w:rsidR="123069F8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30</w:t>
      </w:r>
      <w:r w:rsidRPr="1A9843CA" w:rsidR="4ECECFF3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-</w:t>
      </w:r>
      <w:r w:rsidRPr="1A9843CA" w:rsidR="6E81C2C0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Chair’s report- </w:t>
      </w:r>
      <w:r w:rsidRPr="1A9843CA" w:rsidR="6051AF1E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Chair </w:t>
      </w:r>
      <w:r w:rsidRPr="1A9843CA" w:rsidR="6E81C2C0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Alexa </w:t>
      </w:r>
      <w:r w:rsidRPr="1A9843CA" w:rsidR="239A61C5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M. </w:t>
      </w:r>
    </w:p>
    <w:p w:rsidRPr="002B7DFD" w:rsidR="0052387E" w:rsidP="1A9843CA" w:rsidRDefault="003F0C3C" w14:paraId="5B940932" w14:textId="206A05BC">
      <w:pPr>
        <w:pStyle w:val="Standard1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1979B7CD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8</w:t>
      </w:r>
      <w:r w:rsidRPr="1A9843CA" w:rsidR="28221DB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:15-</w:t>
      </w:r>
      <w:r w:rsidRPr="1A9843CA" w:rsidR="00B674D2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</w:t>
      </w:r>
      <w:r w:rsidRPr="1A9843CA" w:rsidR="52CE12ED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</w:t>
      </w:r>
      <w:r w:rsidRPr="1A9843CA" w:rsidR="0CD871B7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Liaison reports</w:t>
      </w:r>
    </w:p>
    <w:p w:rsidR="00327179" w:rsidP="1A9843CA" w:rsidRDefault="00327179" w14:paraId="308CB000" w14:textId="4A312D58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00327179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Site Plan Review Committee- </w:t>
      </w:r>
      <w:r w:rsidRPr="1A9843CA" w:rsidR="532F4D2D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Commissioner </w:t>
      </w:r>
      <w:r w:rsidRPr="1A9843CA" w:rsidR="00327179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Doris R</w:t>
      </w:r>
      <w:r w:rsidRPr="1A9843CA" w:rsidR="00327179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 </w:t>
      </w:r>
    </w:p>
    <w:p w:rsidR="00327179" w:rsidP="1A9843CA" w:rsidRDefault="00327179" w14:paraId="237F8E43" w14:textId="07837FE4">
      <w:pPr>
        <w:pStyle w:val="paragraph"/>
        <w:numPr>
          <w:ilvl w:val="0"/>
          <w:numId w:val="4"/>
        </w:numPr>
        <w:spacing w:before="0" w:beforeAutospacing="off" w:after="0" w:afterAutospacing="off"/>
        <w:ind w:left="1800" w:firstLine="0"/>
        <w:textAlignment w:val="baseline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00327179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Housing Commission- Doris R </w:t>
      </w:r>
      <w:r w:rsidRPr="1A9843CA" w:rsidR="00327179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 </w:t>
      </w:r>
    </w:p>
    <w:p w:rsidR="00327179" w:rsidP="1A9843CA" w:rsidRDefault="00327179" w14:paraId="6F81693E" w14:textId="21E5626A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textAlignment w:val="baseline"/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00327179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WMATA- Doris </w:t>
      </w:r>
      <w:r w:rsidRPr="1A9843CA" w:rsidR="473D7EF6">
        <w:rPr>
          <w:rStyle w:val="normaltextrun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R</w:t>
      </w:r>
    </w:p>
    <w:p w:rsidR="473D7EF6" w:rsidP="1A9843CA" w:rsidRDefault="473D7EF6" w14:paraId="4D4060DC" w14:textId="535F1BF0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473D7EF6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Transportation</w:t>
      </w:r>
      <w:r w:rsidRPr="1A9843CA" w:rsidR="4EB132BB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Plan </w:t>
      </w:r>
      <w:r w:rsidRPr="1A9843CA" w:rsidR="39D38C23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A</w:t>
      </w:r>
      <w:r w:rsidRPr="1A9843CA" w:rsidR="4EB132BB">
        <w:rPr>
          <w:rStyle w:val="eop"/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dvisory Committee- Commissioner Elizabeth P. </w:t>
      </w:r>
    </w:p>
    <w:p w:rsidR="10D129CE" w:rsidP="1A9843CA" w:rsidRDefault="10D129CE" w14:paraId="0273A4EB" w14:textId="386050C8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10D129CE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Barcroft Land Use Analysis: Engagement Working</w:t>
      </w:r>
      <w:r w:rsidRPr="1A9843CA" w:rsidR="66F05E7B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</w:t>
      </w:r>
      <w:r w:rsidRPr="1A9843CA" w:rsidR="10D129CE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Group</w:t>
      </w:r>
      <w:r w:rsidRPr="1A9843CA" w:rsidR="6547557E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- </w:t>
      </w:r>
      <w:r w:rsidRPr="1A9843CA" w:rsidR="48099AD8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Commissioner </w:t>
      </w:r>
      <w:r w:rsidRPr="1A9843CA" w:rsidR="6547557E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Karen A </w:t>
      </w:r>
    </w:p>
    <w:p w:rsidR="3C8E4539" w:rsidP="1A9843CA" w:rsidRDefault="3C8E4539" w14:paraId="6F3394DC" w14:textId="64A24FF9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</w:pPr>
      <w:r w:rsidRPr="1A9843CA" w:rsidR="3C8E453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sz w:val="24"/>
          <w:szCs w:val="24"/>
        </w:rPr>
        <w:t>9:0</w:t>
      </w:r>
      <w:r w:rsidRPr="1A9843CA" w:rsidR="003F707C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sz w:val="24"/>
          <w:szCs w:val="24"/>
        </w:rPr>
        <w:t>0</w:t>
      </w:r>
      <w:r w:rsidRPr="1A9843CA" w:rsidR="00140435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</w:t>
      </w:r>
      <w:r w:rsidRPr="1A9843CA" w:rsidR="00876777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-</w:t>
      </w:r>
      <w:r w:rsidRPr="1A9843CA" w:rsidR="3C8E4539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1A9843CA" w:rsidR="00813448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adjour</w:t>
      </w:r>
      <w:r w:rsidRPr="1A9843CA" w:rsidR="0CE4810D">
        <w:rPr>
          <w:rFonts w:ascii="Calibri Light" w:hAnsi="Calibri Light" w:eastAsia="Calibri Light" w:cs="Calibri Light" w:asciiTheme="majorAscii" w:hAnsiTheme="majorAscii" w:eastAsiaTheme="majorAscii" w:cstheme="majorAscii"/>
          <w:sz w:val="24"/>
          <w:szCs w:val="24"/>
        </w:rPr>
        <w:t>n</w:t>
      </w:r>
      <w:bookmarkEnd w:id="1"/>
    </w:p>
    <w:p w:rsidR="4615B440" w:rsidP="1A9843CA" w:rsidRDefault="4615B440" w14:paraId="4F2233E3" w14:textId="591FE419">
      <w:pPr>
        <w:pStyle w:val="Standard1"/>
        <w:ind w:left="360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</w:pPr>
      <w:r w:rsidRPr="1A9843CA" w:rsidR="4615B440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>Next DAC Meeting</w:t>
      </w:r>
      <w:r w:rsidRPr="1A9843CA" w:rsidR="004467C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>:</w:t>
      </w:r>
      <w:r w:rsidRPr="1A9843CA" w:rsidR="001A0D02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 xml:space="preserve"> </w:t>
      </w:r>
      <w:r w:rsidRPr="1A9843CA" w:rsidR="61D39E27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 xml:space="preserve">Monday, </w:t>
      </w:r>
      <w:r w:rsidRPr="1A9843CA" w:rsidR="05926BD9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>April 21</w:t>
      </w:r>
      <w:r w:rsidRPr="1A9843CA" w:rsidR="769A3F8C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>, 2025</w:t>
      </w:r>
      <w:r w:rsidRPr="1A9843CA" w:rsidR="1A8736A9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sz w:val="24"/>
          <w:szCs w:val="24"/>
          <w:highlight w:val="yellow"/>
        </w:rPr>
        <w:t xml:space="preserve"> -</w:t>
      </w:r>
    </w:p>
    <w:p w:rsidR="1A8736A9" w:rsidP="1D1A9AA0" w:rsidRDefault="1A8736A9" w14:paraId="4DB5DEAA" w14:textId="16DB4F90">
      <w:pPr>
        <w:pStyle w:val="Standard1"/>
        <w:ind w:left="360"/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</w:pPr>
    </w:p>
    <w:sectPr w:rsidRPr="004C2035" w:rsidR="6717CAC2" w:rsidSect="0059749B">
      <w:headerReference w:type="default" r:id="rId15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6ddc5dd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4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9">
    <w:abstractNumId w:val="8"/>
  </w:num>
  <w:num w:numId="1" w16cid:durableId="1918056044">
    <w:abstractNumId w:val="7"/>
  </w:num>
  <w:num w:numId="2" w16cid:durableId="381514685">
    <w:abstractNumId w:val="1"/>
  </w:num>
  <w:num w:numId="3" w16cid:durableId="1978534387">
    <w:abstractNumId w:val="5"/>
  </w:num>
  <w:num w:numId="4" w16cid:durableId="1881824361">
    <w:abstractNumId w:val="4"/>
  </w:num>
  <w:num w:numId="5" w16cid:durableId="2072187320">
    <w:abstractNumId w:val="6"/>
  </w:num>
  <w:num w:numId="6" w16cid:durableId="1991594433">
    <w:abstractNumId w:val="0"/>
  </w:num>
  <w:num w:numId="7" w16cid:durableId="421797944">
    <w:abstractNumId w:val="3"/>
  </w:num>
  <w:num w:numId="8" w16cid:durableId="1579904889">
    <w:abstractNumId w:val="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5EC93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926BD9"/>
    <w:rsid w:val="05EFDAD2"/>
    <w:rsid w:val="0621F8C2"/>
    <w:rsid w:val="062825C8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1039EA40"/>
    <w:rsid w:val="105D0571"/>
    <w:rsid w:val="10706B6E"/>
    <w:rsid w:val="10C55974"/>
    <w:rsid w:val="10D129CE"/>
    <w:rsid w:val="11897B96"/>
    <w:rsid w:val="118D310E"/>
    <w:rsid w:val="11971C2E"/>
    <w:rsid w:val="11AF2764"/>
    <w:rsid w:val="123069F8"/>
    <w:rsid w:val="1238989D"/>
    <w:rsid w:val="128B95A9"/>
    <w:rsid w:val="12B00269"/>
    <w:rsid w:val="1321E1FF"/>
    <w:rsid w:val="13278D92"/>
    <w:rsid w:val="1347F467"/>
    <w:rsid w:val="136A2820"/>
    <w:rsid w:val="13A34650"/>
    <w:rsid w:val="13B8A183"/>
    <w:rsid w:val="13CDD9DA"/>
    <w:rsid w:val="13F41646"/>
    <w:rsid w:val="13FC35B6"/>
    <w:rsid w:val="1461C4F4"/>
    <w:rsid w:val="155B3866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843CA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C2680F"/>
    <w:rsid w:val="1FE8F953"/>
    <w:rsid w:val="202FE12F"/>
    <w:rsid w:val="208BEC73"/>
    <w:rsid w:val="20AE986A"/>
    <w:rsid w:val="20E11C45"/>
    <w:rsid w:val="20E5481C"/>
    <w:rsid w:val="20EF4257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448557"/>
    <w:rsid w:val="269B27B2"/>
    <w:rsid w:val="26ADCB00"/>
    <w:rsid w:val="26E9BF67"/>
    <w:rsid w:val="274FA348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4A635D"/>
    <w:rsid w:val="2978FDB3"/>
    <w:rsid w:val="29873ECA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BA25E"/>
    <w:rsid w:val="2DFE3D42"/>
    <w:rsid w:val="2E08AA4D"/>
    <w:rsid w:val="2E1DCC8E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97BC99"/>
    <w:rsid w:val="33A5B67D"/>
    <w:rsid w:val="33CCAA6F"/>
    <w:rsid w:val="33E33499"/>
    <w:rsid w:val="3442184C"/>
    <w:rsid w:val="34CACEEB"/>
    <w:rsid w:val="354A4FA0"/>
    <w:rsid w:val="356116BD"/>
    <w:rsid w:val="35A9C8BB"/>
    <w:rsid w:val="35BB985D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8C3B32"/>
    <w:rsid w:val="39AA8CCE"/>
    <w:rsid w:val="39D38C23"/>
    <w:rsid w:val="39EDD5C0"/>
    <w:rsid w:val="3A3CB1AA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A1165"/>
    <w:rsid w:val="423A50BB"/>
    <w:rsid w:val="4255E789"/>
    <w:rsid w:val="42913881"/>
    <w:rsid w:val="42F7E6E0"/>
    <w:rsid w:val="43318E91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6FEFD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3D7EF6"/>
    <w:rsid w:val="478DF0F6"/>
    <w:rsid w:val="48099AD8"/>
    <w:rsid w:val="48AF89C1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7AAF7C"/>
    <w:rsid w:val="4EB132BB"/>
    <w:rsid w:val="4ECECFF3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FD2217"/>
    <w:rsid w:val="561BDC0D"/>
    <w:rsid w:val="568FF2C9"/>
    <w:rsid w:val="569751A9"/>
    <w:rsid w:val="57911D44"/>
    <w:rsid w:val="57E8B911"/>
    <w:rsid w:val="57F1EE79"/>
    <w:rsid w:val="582B4ED1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6C66A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51AF1E"/>
    <w:rsid w:val="6087308B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1A2B35"/>
    <w:rsid w:val="6547557E"/>
    <w:rsid w:val="65D2154C"/>
    <w:rsid w:val="66063E96"/>
    <w:rsid w:val="660C7AF4"/>
    <w:rsid w:val="665FB935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1CFBE7"/>
    <w:rsid w:val="6A400660"/>
    <w:rsid w:val="6A54CFD5"/>
    <w:rsid w:val="6A55EC13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D1C83AB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D0A854"/>
    <w:rsid w:val="703F3B62"/>
    <w:rsid w:val="70560C6E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51083D"/>
    <w:rsid w:val="778C894C"/>
    <w:rsid w:val="77A19D69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A47779"/>
    <w:rsid w:val="7CE9F54C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5553AFE8-B041-48CF-97DE-413FEEA62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d7f447cbdcb14f90" /><Relationship Type="http://schemas.openxmlformats.org/officeDocument/2006/relationships/hyperlink" Target="tel:+13479736905,,747274993" TargetMode="External" Id="R5232e1f8579640a7" /><Relationship Type="http://schemas.openxmlformats.org/officeDocument/2006/relationships/hyperlink" Target="https://dialin.teams.microsoft.com/40d93133-4fe6-4fa9-9c1f-d4127b98e32c?id=747274993" TargetMode="External" Id="Rc1af4c49558345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Arlington County Disability Advisory Commission</dc:title>
  <dc:subject>Welcome and Introductions</dc:subject>
  <dc:creator/>
  <cp:keywords/>
  <cp:lastModifiedBy>Courtney Palmer Sales</cp:lastModifiedBy>
  <cp:revision>30</cp:revision>
  <dcterms:created xsi:type="dcterms:W3CDTF">2022-11-14T17:06:00Z</dcterms:created>
  <dcterms:modified xsi:type="dcterms:W3CDTF">2025-03-11T13:44:29Z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