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E18EB" w:rsidR="00A25A32" w:rsidP="00AA3928" w:rsidRDefault="00A25A32" w14:paraId="62505505" w14:textId="77777777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name="AgendaTitle" w:id="0"/>
      <w:bookmarkStart w:name="_Hlk24539455" w:id="1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:rsidRPr="007E18EB" w:rsidR="00A25A32" w:rsidP="0621F8C2" w:rsidRDefault="71C210D9" w14:paraId="0215F9D3" w14:textId="206A5276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5E818D6E" w:rsidR="71C210D9">
        <w:rPr>
          <w:rFonts w:ascii="Arial" w:hAnsi="Arial" w:cs="Arial"/>
          <w:sz w:val="24"/>
          <w:szCs w:val="24"/>
        </w:rPr>
        <w:t>Mond</w:t>
      </w:r>
      <w:r w:rsidRPr="5E818D6E" w:rsidR="6802D171">
        <w:rPr>
          <w:rFonts w:ascii="Arial" w:hAnsi="Arial" w:cs="Arial"/>
          <w:sz w:val="24"/>
          <w:szCs w:val="24"/>
        </w:rPr>
        <w:t xml:space="preserve">ay, </w:t>
      </w:r>
      <w:r w:rsidRPr="5E818D6E" w:rsidR="4F036D4F">
        <w:rPr>
          <w:rFonts w:ascii="Arial" w:hAnsi="Arial" w:cs="Arial"/>
          <w:sz w:val="24"/>
          <w:szCs w:val="24"/>
        </w:rPr>
        <w:t>October 20, 2025</w:t>
      </w:r>
    </w:p>
    <w:p w:rsidR="00A25A32" w:rsidP="24A1AF21" w:rsidRDefault="00320FFA" w14:paraId="63493B08" w14:textId="2C5EA66F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>
        <w:rPr>
          <w:rFonts w:ascii="Arial" w:hAnsi="Arial" w:cs="Arial"/>
          <w:sz w:val="24"/>
          <w:szCs w:val="24"/>
        </w:rPr>
        <w:t>7:00</w:t>
      </w:r>
      <w:r w:rsidRPr="1D1A9AA0" w:rsidR="00372ED1">
        <w:rPr>
          <w:rFonts w:ascii="Arial" w:hAnsi="Arial" w:cs="Arial"/>
          <w:sz w:val="24"/>
          <w:szCs w:val="24"/>
        </w:rPr>
        <w:t xml:space="preserve"> PM</w:t>
      </w:r>
      <w:r w:rsidRPr="1D1A9AA0" w:rsidR="37833164">
        <w:rPr>
          <w:rFonts w:ascii="Arial" w:hAnsi="Arial" w:cs="Arial"/>
          <w:sz w:val="24"/>
          <w:szCs w:val="24"/>
        </w:rPr>
        <w:t xml:space="preserve"> - 9:00 PM</w:t>
      </w:r>
    </w:p>
    <w:p w:rsidRPr="007E18EB" w:rsidR="00F470B2" w:rsidP="24A1AF21" w:rsidRDefault="00F470B2" w14:paraId="3F7023D3" w14:textId="23DE889D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5E818D6E" w:rsidR="00DAC549">
        <w:rPr>
          <w:rFonts w:ascii="Arial" w:hAnsi="Arial" w:cs="Arial"/>
          <w:sz w:val="24"/>
          <w:szCs w:val="24"/>
        </w:rPr>
        <w:t xml:space="preserve">Virtual </w:t>
      </w:r>
      <w:r w:rsidRPr="5E818D6E" w:rsidR="1D0275E6">
        <w:rPr>
          <w:rFonts w:ascii="Arial" w:hAnsi="Arial" w:cs="Arial"/>
          <w:sz w:val="24"/>
          <w:szCs w:val="24"/>
        </w:rPr>
        <w:t>Meeting</w:t>
      </w:r>
    </w:p>
    <w:p w:rsidRPr="00A32456" w:rsidR="001D66DF" w:rsidP="1D1A9AA0" w:rsidRDefault="006454DF" w14:paraId="656F5D5D" w14:textId="2B23DFC3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name="Topics" w:id="2"/>
      <w:bookmarkEnd w:id="2"/>
      <w:r w:rsidRPr="1D1A9AA0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:rsidR="2EC1390C" w:rsidP="1D1A9AA0" w:rsidRDefault="1F011DA8" w14:paraId="7C3BCE4C" w14:textId="3E7C7F06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1">
        <w:r w:rsidRPr="1D1A9AA0">
          <w:rPr>
            <w:rStyle w:val="Hyperlink"/>
            <w:rFonts w:ascii="Segoe UI" w:hAnsi="Segoe UI" w:eastAsia="Segoe UI" w:cs="Segoe UI"/>
            <w:b/>
            <w:bCs/>
            <w:color w:val="5B5FC7"/>
            <w:sz w:val="22"/>
            <w:szCs w:val="22"/>
          </w:rPr>
          <w:t>Join the meeting now</w:t>
        </w:r>
      </w:hyperlink>
    </w:p>
    <w:p w:rsidR="2EC1390C" w:rsidP="1D1A9AA0" w:rsidRDefault="1F011DA8" w14:paraId="52E9BCF8" w14:textId="70C6F1A6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Meeting ID: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239 707 837 062</w:t>
      </w:r>
    </w:p>
    <w:p w:rsidR="2EC1390C" w:rsidP="1D1A9AA0" w:rsidRDefault="1F011DA8" w14:paraId="2816303A" w14:textId="666D79D9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Passcode: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XmBK6u</w:t>
      </w:r>
    </w:p>
    <w:p w:rsidR="2EC1390C" w:rsidP="1D1A9AA0" w:rsidRDefault="1F011DA8" w14:paraId="3C3B5DAD" w14:textId="22A4DE38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b/>
          <w:bCs/>
          <w:color w:val="242424"/>
          <w:sz w:val="22"/>
          <w:szCs w:val="22"/>
        </w:rPr>
        <w:t>Dial in by phone</w:t>
      </w:r>
    </w:p>
    <w:p w:rsidR="2EC1390C" w:rsidP="1D1A9AA0" w:rsidRDefault="1F011DA8" w14:paraId="3C1705E9" w14:textId="42BF62DD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color w:val="616161"/>
          <w:sz w:val="22"/>
          <w:szCs w:val="22"/>
        </w:rPr>
      </w:pPr>
      <w:hyperlink r:id="rId12">
        <w:r w:rsidRPr="1D1A9AA0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+1 347-973-</w:t>
        </w:r>
        <w:proofErr w:type="gramStart"/>
        <w:r w:rsidRPr="1D1A9AA0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6905,,</w:t>
        </w:r>
        <w:proofErr w:type="gramEnd"/>
        <w:r w:rsidRPr="1D1A9AA0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747274993#</w:t>
        </w:r>
      </w:hyperlink>
      <w:r w:rsidRPr="1D1A9AA0">
        <w:rPr>
          <w:rFonts w:ascii="Segoe UI" w:hAnsi="Segoe UI" w:eastAsia="Segoe UI" w:cs="Segoe UI"/>
          <w:color w:val="242424"/>
          <w:sz w:val="22"/>
          <w:szCs w:val="22"/>
        </w:rPr>
        <w:t xml:space="preserve"> </w:t>
      </w:r>
      <w:r w:rsidRPr="1D1A9AA0">
        <w:rPr>
          <w:rFonts w:ascii="Segoe UI" w:hAnsi="Segoe UI" w:eastAsia="Segoe UI" w:cs="Segoe UI"/>
          <w:color w:val="616161"/>
          <w:sz w:val="22"/>
          <w:szCs w:val="22"/>
        </w:rPr>
        <w:t>United States, New York City</w:t>
      </w:r>
    </w:p>
    <w:p w:rsidR="2EC1390C" w:rsidP="1D1A9AA0" w:rsidRDefault="1F011DA8" w14:paraId="2CB293D8" w14:textId="756EA861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3">
        <w:r w:rsidRPr="1D1A9AA0">
          <w:rPr>
            <w:rStyle w:val="Hyperlink"/>
            <w:rFonts w:ascii="Segoe UI" w:hAnsi="Segoe UI" w:eastAsia="Segoe UI" w:cs="Segoe UI"/>
            <w:color w:val="5B5FC7"/>
            <w:sz w:val="22"/>
            <w:szCs w:val="22"/>
          </w:rPr>
          <w:t>Find a local number</w:t>
        </w:r>
      </w:hyperlink>
    </w:p>
    <w:p w:rsidR="2EC1390C" w:rsidP="1D1A9AA0" w:rsidRDefault="1F011DA8" w14:paraId="1B4989D0" w14:textId="61D57CE1">
      <w:pPr>
        <w:shd w:val="clear" w:color="auto" w:fill="FFFFFF" w:themeFill="background1"/>
        <w:spacing w:after="360"/>
        <w:jc w:val="center"/>
        <w:rPr>
          <w:rFonts w:ascii="Segoe UI" w:hAnsi="Segoe UI" w:eastAsia="Segoe UI" w:cs="Segoe UI"/>
          <w:color w:val="242424"/>
          <w:sz w:val="22"/>
          <w:szCs w:val="22"/>
        </w:rPr>
      </w:pPr>
      <w:r w:rsidRPr="1D1A9AA0">
        <w:rPr>
          <w:rFonts w:ascii="Segoe UI" w:hAnsi="Segoe UI" w:eastAsia="Segoe UI" w:cs="Segoe UI"/>
          <w:color w:val="616161"/>
          <w:sz w:val="22"/>
          <w:szCs w:val="22"/>
        </w:rPr>
        <w:t xml:space="preserve">Phone conference ID: </w:t>
      </w:r>
      <w:r w:rsidRPr="1D1A9AA0">
        <w:rPr>
          <w:rFonts w:ascii="Segoe UI" w:hAnsi="Segoe UI" w:eastAsia="Segoe UI" w:cs="Segoe UI"/>
          <w:color w:val="242424"/>
          <w:sz w:val="22"/>
          <w:szCs w:val="22"/>
        </w:rPr>
        <w:t>747 274 993#</w:t>
      </w:r>
    </w:p>
    <w:p w:rsidR="64AB5E88" w:rsidP="00DF5840" w:rsidRDefault="6D97C74B" w14:paraId="18BA0A6C" w14:textId="76BC34B0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>
        <w:rPr>
          <w:rFonts w:ascii="Arial" w:hAnsi="Arial" w:cs="Arial"/>
          <w:sz w:val="24"/>
          <w:szCs w:val="24"/>
        </w:rPr>
        <w:t xml:space="preserve">                                   </w:t>
      </w:r>
      <w:r w:rsidRPr="2EC1390C" w:rsidR="00A25A32">
        <w:rPr>
          <w:rFonts w:ascii="Arial" w:hAnsi="Arial" w:cs="Arial"/>
          <w:sz w:val="24"/>
          <w:szCs w:val="24"/>
        </w:rPr>
        <w:t>Agenda</w:t>
      </w:r>
      <w:r w:rsidRPr="2EC1390C" w:rsidR="065D63F5">
        <w:rPr>
          <w:rFonts w:ascii="Arial" w:hAnsi="Arial" w:cs="Arial"/>
          <w:sz w:val="24"/>
          <w:szCs w:val="24"/>
        </w:rPr>
        <w:t>:</w:t>
      </w:r>
    </w:p>
    <w:p w:rsidRPr="002B7DFD" w:rsidR="006A4AF5" w:rsidP="5E818D6E" w:rsidRDefault="3C8E4539" w14:paraId="3DB2CC81" w14:textId="5AD1B44A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5E818D6E" w:rsidR="0014043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Call to Orde</w:t>
      </w:r>
      <w:r w:rsidRPr="5E818D6E" w:rsidR="00C8000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r</w:t>
      </w:r>
      <w:r w:rsidRPr="5E818D6E" w:rsidR="756F70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/ </w:t>
      </w:r>
      <w:r w:rsidRPr="5E818D6E" w:rsidR="0070445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Public Comment</w:t>
      </w:r>
      <w:r w:rsidRPr="5E818D6E" w:rsidR="4291388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- </w:t>
      </w:r>
      <w:r w:rsidRPr="5E818D6E" w:rsidR="009A6E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7:00</w:t>
      </w:r>
      <w:r w:rsidRPr="5E818D6E" w:rsidR="009A6E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-7:05</w:t>
      </w:r>
    </w:p>
    <w:p w:rsidR="5241A260" w:rsidP="5E818D6E" w:rsidRDefault="5241A260" w14:paraId="22B2BC99" w14:textId="50004355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818D6E" w:rsidR="19FD4B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Program Update, Melissa McMahon, Parking and </w:t>
      </w:r>
      <w:r w:rsidRPr="5E818D6E" w:rsidR="19FD4B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Curbspace</w:t>
      </w:r>
      <w:r w:rsidRPr="5E818D6E" w:rsidR="19FD4B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Manager, Performance Parking </w:t>
      </w:r>
      <w:r w:rsidRPr="5E818D6E" w:rsidR="19FD4B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Ordinance, Department</w:t>
      </w:r>
      <w:r w:rsidRPr="5E818D6E" w:rsidR="19FD4B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Environmental </w:t>
      </w:r>
      <w:r w:rsidRPr="5E818D6E" w:rsidR="19FD4B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Services ,</w:t>
      </w:r>
      <w:r w:rsidRPr="5E818D6E" w:rsidR="19FD4B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7:05-7:15</w:t>
      </w:r>
    </w:p>
    <w:p w:rsidR="5241A260" w:rsidP="5E818D6E" w:rsidRDefault="5241A260" w14:paraId="56A5AE95" w14:textId="5CA615D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E818D6E" w:rsidR="19FD4B8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Program Update, Clinton Edwards, Transit Services Manager and Rocco Visconti, Transit planning and operations, Department of Environmental Services, 7:15-7:30</w:t>
      </w:r>
    </w:p>
    <w:p w:rsidR="5241A260" w:rsidP="5E818D6E" w:rsidRDefault="5241A260" w14:paraId="71B5EAAA" w14:textId="41D313A8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5E818D6E" w:rsidR="00D9511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Approve </w:t>
      </w:r>
      <w:r w:rsidRPr="5E818D6E" w:rsidR="00D9511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Meeting </w:t>
      </w:r>
      <w:r w:rsidRPr="5E818D6E" w:rsidR="00D9511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Minutes, </w:t>
      </w:r>
      <w:r w:rsidRPr="5E818D6E" w:rsidR="3F4B2B9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September</w:t>
      </w:r>
      <w:r w:rsidRPr="5E818D6E" w:rsidR="3F4B2B9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15, </w:t>
      </w:r>
      <w:r w:rsidRPr="5E818D6E" w:rsidR="00D9511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7</w:t>
      </w:r>
      <w:r w:rsidRPr="5E818D6E" w:rsidR="00D9511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:</w:t>
      </w:r>
      <w:r w:rsidRPr="5E818D6E" w:rsidR="6E59AA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30-7:35</w:t>
      </w:r>
    </w:p>
    <w:p w:rsidRPr="002B7DFD" w:rsidR="006A4AF5" w:rsidP="5E818D6E" w:rsidRDefault="00AE280F" w14:paraId="787710E3" w14:textId="788C92D0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commentRangeStart w:id="918605236"/>
      <w:r w:rsidRPr="5E818D6E" w:rsidR="00DF584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Staff Liaison</w:t>
      </w:r>
      <w:r w:rsidRPr="5E818D6E" w:rsidR="34738EA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 Report, </w:t>
      </w:r>
      <w:r w:rsidRPr="5E818D6E" w:rsidR="4D244B6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7:35-7:40</w:t>
      </w:r>
      <w:commentRangeEnd w:id="918605236"/>
      <w:r>
        <w:rPr>
          <w:rStyle w:val="CommentReference"/>
        </w:rPr>
        <w:commentReference w:id="918605236"/>
      </w:r>
    </w:p>
    <w:p w:rsidRPr="002B7DFD" w:rsidR="006A4AF5" w:rsidP="5E818D6E" w:rsidRDefault="00AE280F" w14:paraId="3E2C2560" w14:textId="3D9B496A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5E818D6E" w:rsidR="6E81C2C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Chair’s report</w:t>
      </w:r>
      <w:r w:rsidRPr="5E818D6E" w:rsidR="00DC3E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, </w:t>
      </w:r>
      <w:r w:rsidRPr="5E818D6E" w:rsidR="4A6991F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7:40-7:50</w:t>
      </w:r>
    </w:p>
    <w:p w:rsidR="4A6991FA" w:rsidP="5E818D6E" w:rsidRDefault="4A6991FA" w14:paraId="22AA8B0E" w14:textId="32F7C7A5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5E818D6E" w:rsidR="4A6991F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Discussion DAC Work Plan and Priority Matrix, 7:50-8:35</w:t>
      </w:r>
    </w:p>
    <w:p w:rsidRPr="002B7DFD" w:rsidR="0052387E" w:rsidP="5E818D6E" w:rsidRDefault="0CD871B7" w14:paraId="5B940932" w14:textId="266D541A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5E818D6E" w:rsidR="0CD871B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Liaison reports</w:t>
      </w:r>
      <w:r w:rsidRPr="5E818D6E" w:rsidR="00DC3E6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, </w:t>
      </w:r>
      <w:r w:rsidRPr="5E818D6E" w:rsidR="0031446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8:</w:t>
      </w:r>
      <w:r w:rsidRPr="5E818D6E" w:rsidR="03A53BE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>35-8:55</w:t>
      </w:r>
    </w:p>
    <w:p w:rsidR="00327179" w:rsidP="262BAC26" w:rsidRDefault="00327179" w14:paraId="5893AA8F" w14:textId="7AB4A5F2">
      <w:pPr>
        <w:pStyle w:val="paragraph"/>
        <w:numPr>
          <w:ilvl w:val="0"/>
          <w:numId w:val="3"/>
        </w:numPr>
        <w:spacing w:before="0" w:beforeAutospacing="off" w:after="0" w:afterAutospacing="off"/>
        <w:ind w:left="1800" w:firstLine="0"/>
        <w:textAlignment w:val="baseline"/>
        <w:rPr>
          <w:rFonts w:ascii="Calibri Light" w:hAnsi="Calibri Light" w:eastAsia="" w:cs="" w:asciiTheme="majorAscii" w:hAnsiTheme="majorAscii" w:eastAsiaTheme="majorEastAsia" w:cstheme="majorBidi"/>
        </w:rPr>
      </w:pPr>
      <w:r w:rsidRPr="262BAC26" w:rsidR="3A7D99C7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 xml:space="preserve">Governance and Work </w:t>
      </w:r>
      <w:r w:rsidRPr="262BAC26" w:rsidR="3A7D99C7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Plan</w:t>
      </w:r>
      <w:r w:rsidRPr="262BAC26" w:rsidR="2901BA5D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 xml:space="preserve"> </w:t>
      </w:r>
      <w:r w:rsidRPr="262BAC26" w:rsidR="3A7D99C7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–</w:t>
      </w:r>
      <w:r w:rsidRPr="262BAC26" w:rsidR="3A7D99C7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 xml:space="preserve"> Commissioner Bryant</w:t>
      </w:r>
    </w:p>
    <w:p w:rsidR="00327179" w:rsidP="262BAC26" w:rsidRDefault="00327179" w14:paraId="4F41F29C" w14:textId="2BE44580">
      <w:pPr>
        <w:pStyle w:val="paragraph"/>
        <w:numPr>
          <w:ilvl w:val="0"/>
          <w:numId w:val="3"/>
        </w:numPr>
        <w:spacing w:before="0" w:beforeAutospacing="off" w:after="0" w:afterAutospacing="off"/>
        <w:ind w:left="1800" w:firstLine="0"/>
        <w:textAlignment w:val="baseline"/>
        <w:rPr>
          <w:rStyle w:val="eop"/>
          <w:rFonts w:ascii="Calibri Light" w:hAnsi="Calibri Light" w:eastAsia="" w:cs="" w:asciiTheme="majorAscii" w:hAnsiTheme="majorAscii" w:eastAsiaTheme="majorEastAsia" w:cstheme="majorBidi"/>
        </w:rPr>
      </w:pPr>
      <w:r w:rsidRPr="262BAC26" w:rsidR="0549F7FB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 xml:space="preserve">Transportation Plan Advisory Committee- Commissioner Elizabeth P. </w:t>
      </w:r>
    </w:p>
    <w:p w:rsidR="00327179" w:rsidP="262BAC26" w:rsidRDefault="00327179" w14:paraId="1C6253F4" w14:textId="0351F93F">
      <w:pPr>
        <w:pStyle w:val="paragraph"/>
        <w:spacing w:before="0" w:beforeAutospacing="off" w:after="0" w:afterAutospacing="off"/>
        <w:ind w:left="1800"/>
        <w:textAlignment w:val="baseline"/>
        <w:rPr>
          <w:rStyle w:val="eop"/>
          <w:rFonts w:ascii="Calibri Light" w:hAnsi="Calibri Light" w:eastAsia="" w:cs="" w:asciiTheme="majorAscii" w:hAnsiTheme="majorAscii" w:eastAsiaTheme="majorEastAsia" w:cstheme="majorBidi"/>
        </w:rPr>
      </w:pPr>
      <w:r w:rsidRPr="262BAC26" w:rsidR="0549F7FB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>c.</w:t>
      </w:r>
      <w:r>
        <w:tab/>
      </w:r>
      <w:r w:rsidRPr="262BAC26" w:rsidR="0549F7FB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>Commission on Aging/Transportation Committee Commissioner Elizabeth P.</w:t>
      </w:r>
    </w:p>
    <w:p w:rsidR="00327179" w:rsidP="262BAC26" w:rsidRDefault="00327179" w14:paraId="544D3718" w14:textId="29D872BF">
      <w:pPr>
        <w:pStyle w:val="paragraph"/>
        <w:spacing w:before="0" w:beforeAutospacing="off" w:after="0" w:afterAutospacing="off"/>
        <w:ind w:left="1440" w:firstLine="360"/>
        <w:textAlignment w:val="baseline"/>
        <w:rPr>
          <w:rFonts w:ascii="Calibri Light" w:hAnsi="Calibri Light" w:eastAsia="" w:cs="" w:asciiTheme="majorAscii" w:hAnsiTheme="majorAscii" w:eastAsiaTheme="majorEastAsia" w:cstheme="majorBidi"/>
        </w:rPr>
      </w:pPr>
      <w:r w:rsidRPr="262BAC26" w:rsidR="0549F7FB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>d.</w:t>
      </w:r>
      <w:r>
        <w:tab/>
      </w:r>
      <w:r w:rsidRPr="262BAC26" w:rsidR="0549F7FB">
        <w:rPr>
          <w:rStyle w:val="eop"/>
          <w:rFonts w:ascii="Calibri Light" w:hAnsi="Calibri Light" w:eastAsia="" w:cs="" w:asciiTheme="majorAscii" w:hAnsiTheme="majorAscii" w:eastAsiaTheme="majorEastAsia" w:cstheme="majorBidi"/>
        </w:rPr>
        <w:t>Code Enforcement – Commissioner Marilyn</w:t>
      </w:r>
    </w:p>
    <w:p w:rsidR="00327179" w:rsidP="5E818D6E" w:rsidRDefault="00327179" w14:paraId="308CB000" w14:textId="4426AC5C">
      <w:pPr>
        <w:pStyle w:val="paragraph"/>
        <w:spacing w:before="0" w:beforeAutospacing="off" w:after="0" w:afterAutospacing="off"/>
        <w:ind w:left="1440" w:firstLine="360"/>
        <w:textAlignment w:val="baseline"/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</w:pPr>
      <w:r w:rsidRPr="5E818D6E" w:rsidR="0549F7FB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e.</w:t>
      </w:r>
      <w:r>
        <w:tab/>
      </w:r>
      <w:r w:rsidRPr="5E818D6E" w:rsidR="0549F7FB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S</w:t>
      </w:r>
      <w:r w:rsidRPr="5E818D6E" w:rsidR="00327179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 xml:space="preserve">ite Plan Review Committee- </w:t>
      </w:r>
      <w:r w:rsidRPr="5E818D6E" w:rsidR="7B5A746D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vacant</w:t>
      </w:r>
    </w:p>
    <w:p w:rsidR="00327179" w:rsidP="5E818D6E" w:rsidRDefault="00327179" w14:paraId="237F8E43" w14:textId="79460456">
      <w:pPr>
        <w:pStyle w:val="paragraph"/>
        <w:spacing w:before="0" w:beforeAutospacing="off" w:after="0" w:afterAutospacing="off"/>
        <w:ind w:left="1800" w:firstLine="0"/>
        <w:textAlignment w:val="baseline"/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</w:pPr>
      <w:r w:rsidRPr="5E818D6E" w:rsidR="47D3D9EB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f.</w:t>
      </w:r>
      <w:r>
        <w:tab/>
      </w:r>
      <w:r w:rsidRPr="5E818D6E" w:rsidR="00327179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 xml:space="preserve">Housing Commission- </w:t>
      </w:r>
      <w:r w:rsidRPr="5E818D6E" w:rsidR="3E4F38B0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vacant</w:t>
      </w:r>
    </w:p>
    <w:p w:rsidR="00327179" w:rsidP="5E818D6E" w:rsidRDefault="00327179" w14:paraId="6F81693E" w14:textId="5C94B8FC">
      <w:pPr>
        <w:pStyle w:val="paragraph"/>
        <w:spacing w:before="0" w:beforeAutospacing="off" w:after="0" w:afterAutospacing="off"/>
        <w:ind w:left="1800" w:firstLine="0"/>
        <w:textAlignment w:val="baseline"/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</w:pPr>
      <w:r w:rsidRPr="5E818D6E" w:rsidR="2A68A1CD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g.</w:t>
      </w:r>
      <w:r>
        <w:tab/>
      </w:r>
      <w:r w:rsidRPr="5E818D6E" w:rsidR="00327179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 xml:space="preserve">WMATA- </w:t>
      </w:r>
      <w:r w:rsidRPr="5E818D6E" w:rsidR="191AF459">
        <w:rPr>
          <w:rStyle w:val="normaltextrun"/>
          <w:rFonts w:ascii="Calibri Light" w:hAnsi="Calibri Light" w:eastAsia="" w:cs="" w:asciiTheme="majorAscii" w:hAnsiTheme="majorAscii" w:eastAsiaTheme="majorEastAsia" w:cstheme="majorBidi"/>
        </w:rPr>
        <w:t>vacant</w:t>
      </w:r>
    </w:p>
    <w:p w:rsidR="00314466" w:rsidP="7339D01E" w:rsidRDefault="00314466" w14:paraId="5E7B3312" w14:textId="77777777">
      <w:pPr>
        <w:pStyle w:val="paragraph"/>
        <w:spacing w:before="0" w:beforeAutospacing="0" w:after="0" w:afterAutospacing="0"/>
        <w:ind w:left="1800"/>
        <w:rPr>
          <w:rStyle w:val="eop"/>
          <w:rFonts w:asciiTheme="majorHAnsi" w:hAnsiTheme="majorHAnsi" w:eastAsiaTheme="majorEastAsia" w:cstheme="majorBidi"/>
        </w:rPr>
      </w:pPr>
    </w:p>
    <w:p w:rsidR="00314466" w:rsidP="262BAC26" w:rsidRDefault="007B296D" w14:paraId="0DA5AC8D" w14:textId="41331A96">
      <w:pPr>
        <w:pStyle w:val="paragraph"/>
        <w:numPr>
          <w:ilvl w:val="0"/>
          <w:numId w:val="2"/>
        </w:numPr>
        <w:spacing w:before="0" w:beforeAutospacing="off" w:after="0" w:afterAutospacing="off"/>
        <w:rPr>
          <w:rFonts w:ascii="Calibri Light" w:hAnsi="Calibri Light" w:eastAsia="" w:cs="" w:asciiTheme="majorAscii" w:hAnsiTheme="majorAscii" w:eastAsiaTheme="majorEastAsia" w:cstheme="majorBidi"/>
        </w:rPr>
      </w:pPr>
      <w:r w:rsidRPr="5E818D6E" w:rsidR="007B296D">
        <w:rPr>
          <w:rFonts w:ascii="Calibri Light" w:hAnsi="Calibri Light" w:eastAsia="" w:cs="" w:asciiTheme="majorAscii" w:hAnsiTheme="majorAscii" w:eastAsiaTheme="majorEastAsia" w:cstheme="majorBidi"/>
        </w:rPr>
        <w:t>Recap of Action Items, 8:5</w:t>
      </w:r>
      <w:r w:rsidRPr="5E818D6E" w:rsidR="6FA41986">
        <w:rPr>
          <w:rFonts w:ascii="Calibri Light" w:hAnsi="Calibri Light" w:eastAsia="" w:cs="" w:asciiTheme="majorAscii" w:hAnsiTheme="majorAscii" w:eastAsiaTheme="majorEastAsia" w:cstheme="majorBidi"/>
        </w:rPr>
        <w:t>5-9:00</w:t>
      </w:r>
    </w:p>
    <w:p w:rsidR="3C8E4539" w:rsidP="00FC39DE" w:rsidRDefault="3C8E4539" w14:paraId="6F3394DC" w14:textId="722661B2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Theme="majorHAnsi" w:hAnsiTheme="majorHAnsi" w:eastAsiaTheme="majorEastAsia" w:cstheme="majorBidi"/>
        </w:rPr>
      </w:pPr>
      <w:r w:rsidRPr="00FC39DE">
        <w:rPr>
          <w:rFonts w:asciiTheme="majorHAnsi" w:hAnsiTheme="majorHAnsi" w:eastAsiaTheme="majorEastAsia" w:cstheme="majorBidi"/>
        </w:rPr>
        <w:t>9:0</w:t>
      </w:r>
      <w:r w:rsidRPr="00FC39DE" w:rsidR="003F707C">
        <w:rPr>
          <w:rFonts w:asciiTheme="majorHAnsi" w:hAnsiTheme="majorHAnsi" w:eastAsiaTheme="majorEastAsia" w:cstheme="majorBidi"/>
        </w:rPr>
        <w:t>0</w:t>
      </w:r>
      <w:r w:rsidRPr="00FC39DE" w:rsidR="00140435">
        <w:rPr>
          <w:rFonts w:asciiTheme="majorHAnsi" w:hAnsiTheme="majorHAnsi" w:eastAsiaTheme="majorEastAsia" w:cstheme="majorBidi"/>
        </w:rPr>
        <w:t xml:space="preserve"> </w:t>
      </w:r>
      <w:r w:rsidRPr="00FC39DE" w:rsidR="00876777">
        <w:rPr>
          <w:rFonts w:asciiTheme="majorHAnsi" w:hAnsiTheme="majorHAnsi" w:eastAsiaTheme="majorEastAsia" w:cstheme="majorBidi"/>
        </w:rPr>
        <w:t>-</w:t>
      </w:r>
      <w:r w:rsidRPr="7339D01E">
        <w:rPr>
          <w:rFonts w:asciiTheme="majorHAnsi" w:hAnsiTheme="majorHAnsi" w:eastAsiaTheme="majorEastAsia" w:cstheme="majorBidi"/>
        </w:rPr>
        <w:t xml:space="preserve"> Meeting </w:t>
      </w:r>
      <w:bookmarkStart w:name="AdditionalInformation" w:id="44"/>
      <w:bookmarkStart w:name="MinuteAdditional" w:id="45"/>
      <w:bookmarkEnd w:id="1"/>
      <w:bookmarkEnd w:id="44"/>
      <w:bookmarkEnd w:id="45"/>
      <w:r w:rsidRPr="7339D01E" w:rsidR="00FC39DE">
        <w:rPr>
          <w:rFonts w:asciiTheme="majorHAnsi" w:hAnsiTheme="majorHAnsi" w:eastAsiaTheme="majorEastAsia" w:cstheme="majorBidi"/>
        </w:rPr>
        <w:t>adjourns</w:t>
      </w:r>
    </w:p>
    <w:p w:rsidR="4615B440" w:rsidP="5E818D6E" w:rsidRDefault="4615B440" w14:paraId="4F2233E3" w14:textId="5D65800D">
      <w:pPr>
        <w:pStyle w:val="Standard1"/>
        <w:ind w:left="360"/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</w:pPr>
      <w:r w:rsidRPr="5E818D6E" w:rsidR="4615B440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>Next DAC Meeting</w:t>
      </w:r>
      <w:r w:rsidRPr="5E818D6E" w:rsidR="00705F81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 xml:space="preserve"> (</w:t>
      </w:r>
      <w:r w:rsidRPr="5E818D6E" w:rsidR="586C76BC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>Hybrid</w:t>
      </w:r>
      <w:r w:rsidRPr="5E818D6E" w:rsidR="004467C4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>:</w:t>
      </w:r>
      <w:r w:rsidRPr="5E818D6E" w:rsidR="001A0D02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 xml:space="preserve"> </w:t>
      </w:r>
      <w:r w:rsidRPr="5E818D6E" w:rsidR="61D39E27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>Monday</w:t>
      </w:r>
      <w:r w:rsidRPr="5E818D6E" w:rsidR="0FFB5FC7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>,</w:t>
      </w:r>
      <w:r w:rsidRPr="5E818D6E" w:rsidR="4BDA6E41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 xml:space="preserve"> </w:t>
      </w:r>
      <w:r w:rsidRPr="5E818D6E" w:rsidR="24D7152E">
        <w:rPr>
          <w:rFonts w:ascii="Calibri" w:hAnsi="Calibri" w:eastAsia="" w:cs="" w:asciiTheme="minorAscii" w:hAnsiTheme="minorAscii" w:eastAsiaTheme="minorEastAsia" w:cstheme="minorBidi"/>
          <w:sz w:val="24"/>
          <w:szCs w:val="24"/>
        </w:rPr>
        <w:t>November 17, 2025</w:t>
      </w:r>
    </w:p>
    <w:p w:rsidR="089C3A57" w:rsidP="12D9FEE0" w:rsidRDefault="089C3A57" w14:paraId="5C500E51" w14:textId="6614405C">
      <w:pPr>
        <w:pStyle w:val="Standard1"/>
        <w:ind w:left="360"/>
        <w:rPr>
          <w:rFonts w:asciiTheme="minorHAnsi" w:hAnsiTheme="minorHAnsi" w:eastAsiaTheme="minorEastAsia" w:cstheme="minorBidi"/>
          <w:sz w:val="24"/>
          <w:szCs w:val="24"/>
        </w:rPr>
      </w:pPr>
    </w:p>
    <w:p w:rsidR="1A8736A9" w:rsidP="1D1A9AA0" w:rsidRDefault="1A8736A9" w14:paraId="4DB5DEAA" w14:textId="16DB4F90">
      <w:pPr>
        <w:pStyle w:val="Standard1"/>
        <w:ind w:left="360"/>
        <w:rPr>
          <w:rFonts w:ascii="Arial" w:hAnsi="Arial" w:eastAsia="Arial" w:cs="Arial"/>
          <w:highlight w:val="yellow"/>
        </w:rPr>
      </w:pPr>
    </w:p>
    <w:sectPr w:rsidR="1A8736A9" w:rsidSect="0059749B">
      <w:headerReference w:type="default" r:id="rId18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xmlns:w="http://schemas.openxmlformats.org/wordprocessingml/2006/main" w:initials="Au" w:author="Author" w:date="" w:id="918605236">
    <w:p xmlns:w14="http://schemas.microsoft.com/office/word/2010/wordml" w:rsidR="711A1125" w:rsidRDefault="7E58D8BC" w14:paraId="138FBFD3" w14:textId="144E3F36">
      <w:pPr>
        <w:pStyle w:val="CommentText"/>
      </w:pPr>
      <w:r>
        <w:rPr>
          <w:rStyle w:val="CommentReference"/>
        </w:rPr>
        <w:annotationRef/>
      </w:r>
      <w:r w:rsidRPr="3DD74AE2" w:rsidR="1DAA6C9B">
        <w:t>Courtney please let us know the status of Doris' application for reappointment. We may need to seek other Commissioners to fill vacant liaison roles.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38FBFD3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38FBFD3" w16cid:durableId="4C1A81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3C6" w:rsidP="004F3699" w:rsidRDefault="00E413C6" w14:paraId="5F9DB03D" w14:textId="77777777">
      <w:r>
        <w:separator/>
      </w:r>
    </w:p>
  </w:endnote>
  <w:endnote w:type="continuationSeparator" w:id="0">
    <w:p w:rsidR="00E413C6" w:rsidP="004F3699" w:rsidRDefault="00E413C6" w14:paraId="07CA3625" w14:textId="77777777">
      <w:r>
        <w:continuationSeparator/>
      </w:r>
    </w:p>
  </w:endnote>
  <w:endnote w:type="continuationNotice" w:id="1">
    <w:p w:rsidR="00E413C6" w:rsidRDefault="00E413C6" w14:paraId="56C3DF4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3C6" w:rsidP="004F3699" w:rsidRDefault="00E413C6" w14:paraId="4FA1F7F6" w14:textId="77777777">
      <w:r>
        <w:separator/>
      </w:r>
    </w:p>
  </w:footnote>
  <w:footnote w:type="continuationSeparator" w:id="0">
    <w:p w:rsidR="00E413C6" w:rsidP="004F3699" w:rsidRDefault="00E413C6" w14:paraId="40A6037C" w14:textId="77777777">
      <w:r>
        <w:continuationSeparator/>
      </w:r>
    </w:p>
  </w:footnote>
  <w:footnote w:type="continuationNotice" w:id="1">
    <w:p w:rsidR="00E413C6" w:rsidRDefault="00E413C6" w14:paraId="3054BD7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E9B8C192"/>
    <w:lvl w:ilvl="0" w:tplc="AE8844E0">
      <w:numFmt w:val="none"/>
      <w:lvlText w:val=""/>
      <w:lvlJc w:val="left"/>
      <w:pPr>
        <w:tabs>
          <w:tab w:val="num" w:pos="360"/>
        </w:tabs>
      </w:pPr>
    </w:lvl>
    <w:lvl w:ilvl="1" w:tplc="B3DC6D90">
      <w:start w:val="1"/>
      <w:numFmt w:val="lowerLetter"/>
      <w:lvlText w:val="%2."/>
      <w:lvlJc w:val="left"/>
      <w:pPr>
        <w:ind w:left="1440" w:hanging="360"/>
      </w:pPr>
    </w:lvl>
    <w:lvl w:ilvl="2" w:tplc="A34C0BFC">
      <w:start w:val="1"/>
      <w:numFmt w:val="lowerRoman"/>
      <w:lvlText w:val="%3."/>
      <w:lvlJc w:val="right"/>
      <w:pPr>
        <w:ind w:left="2160" w:hanging="180"/>
      </w:pPr>
    </w:lvl>
    <w:lvl w:ilvl="3" w:tplc="240C5A5C">
      <w:start w:val="1"/>
      <w:numFmt w:val="decimal"/>
      <w:lvlText w:val="%4."/>
      <w:lvlJc w:val="left"/>
      <w:pPr>
        <w:ind w:left="2880" w:hanging="360"/>
      </w:pPr>
    </w:lvl>
    <w:lvl w:ilvl="4" w:tplc="E5CC4110">
      <w:start w:val="1"/>
      <w:numFmt w:val="lowerLetter"/>
      <w:lvlText w:val="%5."/>
      <w:lvlJc w:val="left"/>
      <w:pPr>
        <w:ind w:left="3600" w:hanging="360"/>
      </w:pPr>
    </w:lvl>
    <w:lvl w:ilvl="5" w:tplc="67DA6F0C">
      <w:start w:val="1"/>
      <w:numFmt w:val="lowerRoman"/>
      <w:lvlText w:val="%6."/>
      <w:lvlJc w:val="right"/>
      <w:pPr>
        <w:ind w:left="4320" w:hanging="180"/>
      </w:pPr>
    </w:lvl>
    <w:lvl w:ilvl="6" w:tplc="A61AC556">
      <w:start w:val="1"/>
      <w:numFmt w:val="decimal"/>
      <w:lvlText w:val="%7."/>
      <w:lvlJc w:val="left"/>
      <w:pPr>
        <w:ind w:left="5040" w:hanging="360"/>
      </w:pPr>
    </w:lvl>
    <w:lvl w:ilvl="7" w:tplc="231E9658">
      <w:start w:val="1"/>
      <w:numFmt w:val="lowerLetter"/>
      <w:lvlText w:val="%8."/>
      <w:lvlJc w:val="left"/>
      <w:pPr>
        <w:ind w:left="5760" w:hanging="360"/>
      </w:pPr>
    </w:lvl>
    <w:lvl w:ilvl="8" w:tplc="30AE0F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43774963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5159C"/>
    <w:rsid w:val="00073C63"/>
    <w:rsid w:val="00075389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3491C"/>
    <w:rsid w:val="00234FE0"/>
    <w:rsid w:val="002361C4"/>
    <w:rsid w:val="00237ACF"/>
    <w:rsid w:val="00241790"/>
    <w:rsid w:val="00243BBD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6A6F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14466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256E"/>
    <w:rsid w:val="00386AD2"/>
    <w:rsid w:val="00394B08"/>
    <w:rsid w:val="003975CC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E7922"/>
    <w:rsid w:val="003F0C3C"/>
    <w:rsid w:val="003F3470"/>
    <w:rsid w:val="003F707C"/>
    <w:rsid w:val="003F71F4"/>
    <w:rsid w:val="00404F06"/>
    <w:rsid w:val="0040537B"/>
    <w:rsid w:val="00405742"/>
    <w:rsid w:val="00405837"/>
    <w:rsid w:val="004065BD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57D86"/>
    <w:rsid w:val="00464C1D"/>
    <w:rsid w:val="00471D74"/>
    <w:rsid w:val="004739F5"/>
    <w:rsid w:val="004766AE"/>
    <w:rsid w:val="004804C3"/>
    <w:rsid w:val="00483C19"/>
    <w:rsid w:val="0049123A"/>
    <w:rsid w:val="00492532"/>
    <w:rsid w:val="0049A8FA"/>
    <w:rsid w:val="004A265F"/>
    <w:rsid w:val="004A33CD"/>
    <w:rsid w:val="004B1CF0"/>
    <w:rsid w:val="004B321D"/>
    <w:rsid w:val="004B3239"/>
    <w:rsid w:val="004C2035"/>
    <w:rsid w:val="004C324E"/>
    <w:rsid w:val="004C7310"/>
    <w:rsid w:val="004E1D9F"/>
    <w:rsid w:val="004E25ED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39F8"/>
    <w:rsid w:val="005E634B"/>
    <w:rsid w:val="005EC93B"/>
    <w:rsid w:val="00604E2B"/>
    <w:rsid w:val="00605F26"/>
    <w:rsid w:val="00613D42"/>
    <w:rsid w:val="006151B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5F81"/>
    <w:rsid w:val="007064BA"/>
    <w:rsid w:val="00710B34"/>
    <w:rsid w:val="0071124E"/>
    <w:rsid w:val="0071249E"/>
    <w:rsid w:val="00717234"/>
    <w:rsid w:val="00717BB4"/>
    <w:rsid w:val="00722553"/>
    <w:rsid w:val="0074162F"/>
    <w:rsid w:val="00741721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296D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4D7DB"/>
    <w:rsid w:val="00853688"/>
    <w:rsid w:val="00854B7F"/>
    <w:rsid w:val="0085686D"/>
    <w:rsid w:val="00857C5C"/>
    <w:rsid w:val="00861AE5"/>
    <w:rsid w:val="0086285F"/>
    <w:rsid w:val="00866197"/>
    <w:rsid w:val="008666CE"/>
    <w:rsid w:val="00866BE3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060E9"/>
    <w:rsid w:val="00916268"/>
    <w:rsid w:val="00922D84"/>
    <w:rsid w:val="009242DD"/>
    <w:rsid w:val="00924D09"/>
    <w:rsid w:val="0092651B"/>
    <w:rsid w:val="00943A60"/>
    <w:rsid w:val="00943C4D"/>
    <w:rsid w:val="00952230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2D05"/>
    <w:rsid w:val="009A6E93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18A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42DA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D1B1E"/>
    <w:rsid w:val="00AE26BC"/>
    <w:rsid w:val="00AE280F"/>
    <w:rsid w:val="00AE5253"/>
    <w:rsid w:val="00AE54C4"/>
    <w:rsid w:val="00AF0217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1DF0"/>
    <w:rsid w:val="00B222AE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2B6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67C0"/>
    <w:rsid w:val="00C673DC"/>
    <w:rsid w:val="00C72502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7B38B"/>
    <w:rsid w:val="00D85945"/>
    <w:rsid w:val="00D8742C"/>
    <w:rsid w:val="00D9511C"/>
    <w:rsid w:val="00DA1168"/>
    <w:rsid w:val="00DA2D05"/>
    <w:rsid w:val="00DA41A9"/>
    <w:rsid w:val="00DAC549"/>
    <w:rsid w:val="00DB173A"/>
    <w:rsid w:val="00DB3281"/>
    <w:rsid w:val="00DC0515"/>
    <w:rsid w:val="00DC1FDF"/>
    <w:rsid w:val="00DC3E6B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5840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13C6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C70DF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470B2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39DE"/>
    <w:rsid w:val="00FC5253"/>
    <w:rsid w:val="00FC7047"/>
    <w:rsid w:val="00FD1B3B"/>
    <w:rsid w:val="00FD38A3"/>
    <w:rsid w:val="00FD516E"/>
    <w:rsid w:val="00FD54DD"/>
    <w:rsid w:val="00FE0593"/>
    <w:rsid w:val="00FE21D7"/>
    <w:rsid w:val="00FE5E1D"/>
    <w:rsid w:val="00FE7839"/>
    <w:rsid w:val="00FF1007"/>
    <w:rsid w:val="00FF1C1F"/>
    <w:rsid w:val="00FF22E7"/>
    <w:rsid w:val="00FF248B"/>
    <w:rsid w:val="01159696"/>
    <w:rsid w:val="013153CB"/>
    <w:rsid w:val="014FAE93"/>
    <w:rsid w:val="01A5A101"/>
    <w:rsid w:val="0212B4E9"/>
    <w:rsid w:val="025F0914"/>
    <w:rsid w:val="02DC940A"/>
    <w:rsid w:val="032109C2"/>
    <w:rsid w:val="0329E317"/>
    <w:rsid w:val="035BDB68"/>
    <w:rsid w:val="03A1F042"/>
    <w:rsid w:val="03A53BEA"/>
    <w:rsid w:val="03BC0D96"/>
    <w:rsid w:val="03F9B27E"/>
    <w:rsid w:val="044E9C18"/>
    <w:rsid w:val="045E187C"/>
    <w:rsid w:val="0475A120"/>
    <w:rsid w:val="0521B14B"/>
    <w:rsid w:val="0549F7FB"/>
    <w:rsid w:val="055C11D4"/>
    <w:rsid w:val="05893C03"/>
    <w:rsid w:val="058F3374"/>
    <w:rsid w:val="05926BD9"/>
    <w:rsid w:val="05B8D1F4"/>
    <w:rsid w:val="05DC0EF2"/>
    <w:rsid w:val="05EFDAD2"/>
    <w:rsid w:val="0621F8C2"/>
    <w:rsid w:val="062825C8"/>
    <w:rsid w:val="0653B871"/>
    <w:rsid w:val="065D63F5"/>
    <w:rsid w:val="068CB660"/>
    <w:rsid w:val="06BC2F6A"/>
    <w:rsid w:val="06D2AB57"/>
    <w:rsid w:val="06D64569"/>
    <w:rsid w:val="06F4A5D2"/>
    <w:rsid w:val="0715C688"/>
    <w:rsid w:val="0728D1CA"/>
    <w:rsid w:val="074BA86F"/>
    <w:rsid w:val="07E4BCDA"/>
    <w:rsid w:val="08111AED"/>
    <w:rsid w:val="083FDEA7"/>
    <w:rsid w:val="089C3A57"/>
    <w:rsid w:val="08EEA420"/>
    <w:rsid w:val="093F0C09"/>
    <w:rsid w:val="09539A0E"/>
    <w:rsid w:val="09B100F5"/>
    <w:rsid w:val="09C5A4B7"/>
    <w:rsid w:val="09C62DF6"/>
    <w:rsid w:val="0A1CF19E"/>
    <w:rsid w:val="0A7AA12F"/>
    <w:rsid w:val="0A838CE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0C167E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0FFB5FC7"/>
    <w:rsid w:val="1039EA40"/>
    <w:rsid w:val="105D0571"/>
    <w:rsid w:val="10706B6E"/>
    <w:rsid w:val="10C55974"/>
    <w:rsid w:val="10D129CE"/>
    <w:rsid w:val="10EB6149"/>
    <w:rsid w:val="11897B96"/>
    <w:rsid w:val="118D310E"/>
    <w:rsid w:val="11971C2E"/>
    <w:rsid w:val="11AF2764"/>
    <w:rsid w:val="11E55AEE"/>
    <w:rsid w:val="123069F8"/>
    <w:rsid w:val="1238989D"/>
    <w:rsid w:val="128B95A9"/>
    <w:rsid w:val="12B00269"/>
    <w:rsid w:val="12D9FEE0"/>
    <w:rsid w:val="1321E1FF"/>
    <w:rsid w:val="13278D92"/>
    <w:rsid w:val="132C7D51"/>
    <w:rsid w:val="1347F467"/>
    <w:rsid w:val="136A2820"/>
    <w:rsid w:val="13A34650"/>
    <w:rsid w:val="13B8A183"/>
    <w:rsid w:val="13CDD9DA"/>
    <w:rsid w:val="13F41646"/>
    <w:rsid w:val="13FC35B6"/>
    <w:rsid w:val="1461C4F4"/>
    <w:rsid w:val="1520B658"/>
    <w:rsid w:val="155B3866"/>
    <w:rsid w:val="160678A5"/>
    <w:rsid w:val="161009DA"/>
    <w:rsid w:val="1620BB4D"/>
    <w:rsid w:val="16B759E8"/>
    <w:rsid w:val="16D01299"/>
    <w:rsid w:val="1769D084"/>
    <w:rsid w:val="17AC82A2"/>
    <w:rsid w:val="17B26F45"/>
    <w:rsid w:val="17C0F8F3"/>
    <w:rsid w:val="17F26C78"/>
    <w:rsid w:val="18074CBC"/>
    <w:rsid w:val="181BB8B9"/>
    <w:rsid w:val="18275902"/>
    <w:rsid w:val="182C4695"/>
    <w:rsid w:val="186A7CB3"/>
    <w:rsid w:val="18AA6CA6"/>
    <w:rsid w:val="18AD5692"/>
    <w:rsid w:val="18CDBC3E"/>
    <w:rsid w:val="18ECE6E5"/>
    <w:rsid w:val="18EEA397"/>
    <w:rsid w:val="191AF459"/>
    <w:rsid w:val="19596CD4"/>
    <w:rsid w:val="19634F1A"/>
    <w:rsid w:val="19756137"/>
    <w:rsid w:val="1979B7CD"/>
    <w:rsid w:val="19CA4C31"/>
    <w:rsid w:val="19CDD179"/>
    <w:rsid w:val="19FD4B82"/>
    <w:rsid w:val="1A28261B"/>
    <w:rsid w:val="1A8736A9"/>
    <w:rsid w:val="1A9843CA"/>
    <w:rsid w:val="1A9A68FB"/>
    <w:rsid w:val="1AF37EC9"/>
    <w:rsid w:val="1B2CAEFA"/>
    <w:rsid w:val="1B355EA8"/>
    <w:rsid w:val="1B39DDEF"/>
    <w:rsid w:val="1C78110C"/>
    <w:rsid w:val="1C963C17"/>
    <w:rsid w:val="1CC22472"/>
    <w:rsid w:val="1CDCD780"/>
    <w:rsid w:val="1CEED6AD"/>
    <w:rsid w:val="1D0275E6"/>
    <w:rsid w:val="1D142040"/>
    <w:rsid w:val="1D1A9AA0"/>
    <w:rsid w:val="1D4125C6"/>
    <w:rsid w:val="1D475632"/>
    <w:rsid w:val="1DC57ED4"/>
    <w:rsid w:val="1DDB22ED"/>
    <w:rsid w:val="1E1670D8"/>
    <w:rsid w:val="1E6A5BB7"/>
    <w:rsid w:val="1E994C37"/>
    <w:rsid w:val="1EA47973"/>
    <w:rsid w:val="1EBC9F5F"/>
    <w:rsid w:val="1EEC9A44"/>
    <w:rsid w:val="1F011DA8"/>
    <w:rsid w:val="1F4DA8AB"/>
    <w:rsid w:val="1F8AD490"/>
    <w:rsid w:val="1F9C97DF"/>
    <w:rsid w:val="1FA2F956"/>
    <w:rsid w:val="1FC2680F"/>
    <w:rsid w:val="1FE8F953"/>
    <w:rsid w:val="202FE12F"/>
    <w:rsid w:val="20530BD2"/>
    <w:rsid w:val="205E6FC5"/>
    <w:rsid w:val="208BEC73"/>
    <w:rsid w:val="20AE986A"/>
    <w:rsid w:val="20E11C45"/>
    <w:rsid w:val="20E5481C"/>
    <w:rsid w:val="20EF4257"/>
    <w:rsid w:val="2110A05E"/>
    <w:rsid w:val="214F7BAF"/>
    <w:rsid w:val="21A91F73"/>
    <w:rsid w:val="21C96212"/>
    <w:rsid w:val="21EF30AB"/>
    <w:rsid w:val="225690BD"/>
    <w:rsid w:val="225F3476"/>
    <w:rsid w:val="226D6D90"/>
    <w:rsid w:val="2294F4E0"/>
    <w:rsid w:val="22955A82"/>
    <w:rsid w:val="22BAD768"/>
    <w:rsid w:val="22DE4D11"/>
    <w:rsid w:val="22E9283D"/>
    <w:rsid w:val="22FCC375"/>
    <w:rsid w:val="233E5887"/>
    <w:rsid w:val="233FC12B"/>
    <w:rsid w:val="234580D1"/>
    <w:rsid w:val="236672C7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CD2F4F"/>
    <w:rsid w:val="24D5EB6A"/>
    <w:rsid w:val="24D7152E"/>
    <w:rsid w:val="24E3A473"/>
    <w:rsid w:val="24EE702D"/>
    <w:rsid w:val="250291D3"/>
    <w:rsid w:val="255581C5"/>
    <w:rsid w:val="255A1D8C"/>
    <w:rsid w:val="256BABB1"/>
    <w:rsid w:val="258AD59E"/>
    <w:rsid w:val="25914083"/>
    <w:rsid w:val="25DAEC20"/>
    <w:rsid w:val="25DB4E10"/>
    <w:rsid w:val="26213ED5"/>
    <w:rsid w:val="262BAC26"/>
    <w:rsid w:val="26448557"/>
    <w:rsid w:val="269B27B2"/>
    <w:rsid w:val="26ADCB00"/>
    <w:rsid w:val="26E9BF67"/>
    <w:rsid w:val="274FA348"/>
    <w:rsid w:val="27521967"/>
    <w:rsid w:val="2788FE01"/>
    <w:rsid w:val="27B35CF0"/>
    <w:rsid w:val="27C14574"/>
    <w:rsid w:val="27CB068D"/>
    <w:rsid w:val="27E71285"/>
    <w:rsid w:val="27F5C10B"/>
    <w:rsid w:val="280F37E7"/>
    <w:rsid w:val="28221DBB"/>
    <w:rsid w:val="28289E7C"/>
    <w:rsid w:val="284549D2"/>
    <w:rsid w:val="28AE1C1E"/>
    <w:rsid w:val="28C5CADA"/>
    <w:rsid w:val="28E76998"/>
    <w:rsid w:val="28F6BFE8"/>
    <w:rsid w:val="290159ED"/>
    <w:rsid w:val="2901BA5D"/>
    <w:rsid w:val="2905FB1E"/>
    <w:rsid w:val="294A635D"/>
    <w:rsid w:val="2978FDB3"/>
    <w:rsid w:val="29873ECA"/>
    <w:rsid w:val="29BC8753"/>
    <w:rsid w:val="2A141C79"/>
    <w:rsid w:val="2A25C829"/>
    <w:rsid w:val="2A68A1CD"/>
    <w:rsid w:val="2A805134"/>
    <w:rsid w:val="2ABD9077"/>
    <w:rsid w:val="2ABE8AD8"/>
    <w:rsid w:val="2AD6636A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099B06"/>
    <w:rsid w:val="2CCB9FA8"/>
    <w:rsid w:val="2CDFD188"/>
    <w:rsid w:val="2D460F5C"/>
    <w:rsid w:val="2D5535E7"/>
    <w:rsid w:val="2D6E1BED"/>
    <w:rsid w:val="2D8C33A3"/>
    <w:rsid w:val="2DA27103"/>
    <w:rsid w:val="2DABA25E"/>
    <w:rsid w:val="2DB0B344"/>
    <w:rsid w:val="2DFE3D42"/>
    <w:rsid w:val="2E08AA4D"/>
    <w:rsid w:val="2E1DCC8E"/>
    <w:rsid w:val="2E573BC8"/>
    <w:rsid w:val="2E9DDC9C"/>
    <w:rsid w:val="2EB28E4A"/>
    <w:rsid w:val="2EC1390C"/>
    <w:rsid w:val="2EC9D068"/>
    <w:rsid w:val="2EFD62CB"/>
    <w:rsid w:val="2F1934B5"/>
    <w:rsid w:val="2F2F1172"/>
    <w:rsid w:val="2F79D149"/>
    <w:rsid w:val="2FC81996"/>
    <w:rsid w:val="304D8B9C"/>
    <w:rsid w:val="30D66895"/>
    <w:rsid w:val="30F5C24B"/>
    <w:rsid w:val="311EFCA7"/>
    <w:rsid w:val="312E1EC3"/>
    <w:rsid w:val="312FB1BB"/>
    <w:rsid w:val="318FA5A5"/>
    <w:rsid w:val="31949943"/>
    <w:rsid w:val="31BFE65C"/>
    <w:rsid w:val="32267C59"/>
    <w:rsid w:val="3271784F"/>
    <w:rsid w:val="3300B049"/>
    <w:rsid w:val="33387FF1"/>
    <w:rsid w:val="333A07BF"/>
    <w:rsid w:val="3397BC99"/>
    <w:rsid w:val="33A5B67D"/>
    <w:rsid w:val="33BAAB39"/>
    <w:rsid w:val="33CCAA6F"/>
    <w:rsid w:val="33E33499"/>
    <w:rsid w:val="3442184C"/>
    <w:rsid w:val="347184F0"/>
    <w:rsid w:val="34738EA8"/>
    <w:rsid w:val="34AE0B34"/>
    <w:rsid w:val="34CACEEB"/>
    <w:rsid w:val="354A4FA0"/>
    <w:rsid w:val="356116BD"/>
    <w:rsid w:val="35A9C8BB"/>
    <w:rsid w:val="35BB985D"/>
    <w:rsid w:val="363AD67E"/>
    <w:rsid w:val="367A3A72"/>
    <w:rsid w:val="369353A3"/>
    <w:rsid w:val="369DE97B"/>
    <w:rsid w:val="36D0980A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3E6213"/>
    <w:rsid w:val="39471C8C"/>
    <w:rsid w:val="398C3B32"/>
    <w:rsid w:val="39AA8CCE"/>
    <w:rsid w:val="39D38C23"/>
    <w:rsid w:val="39EDD5C0"/>
    <w:rsid w:val="3A3CB1AA"/>
    <w:rsid w:val="3A60C657"/>
    <w:rsid w:val="3A63F8B2"/>
    <w:rsid w:val="3A6A2120"/>
    <w:rsid w:val="3A7D99C7"/>
    <w:rsid w:val="3AF3D9F6"/>
    <w:rsid w:val="3AFB1073"/>
    <w:rsid w:val="3AFE258E"/>
    <w:rsid w:val="3B64DF7B"/>
    <w:rsid w:val="3BBCF1D3"/>
    <w:rsid w:val="3C198132"/>
    <w:rsid w:val="3C324EBD"/>
    <w:rsid w:val="3C32848E"/>
    <w:rsid w:val="3C6C1DD0"/>
    <w:rsid w:val="3C8E4539"/>
    <w:rsid w:val="3CC9DF93"/>
    <w:rsid w:val="3CCC7A09"/>
    <w:rsid w:val="3CEADEF2"/>
    <w:rsid w:val="3D0CFAC5"/>
    <w:rsid w:val="3D1B3CA4"/>
    <w:rsid w:val="3D8681F1"/>
    <w:rsid w:val="3D9AC872"/>
    <w:rsid w:val="3DC80E57"/>
    <w:rsid w:val="3DCDDEDE"/>
    <w:rsid w:val="3E22ED34"/>
    <w:rsid w:val="3E2738F9"/>
    <w:rsid w:val="3E35C650"/>
    <w:rsid w:val="3E36D701"/>
    <w:rsid w:val="3E4F38B0"/>
    <w:rsid w:val="3E6ABB40"/>
    <w:rsid w:val="3EA687AB"/>
    <w:rsid w:val="3F4B2B97"/>
    <w:rsid w:val="3F804A31"/>
    <w:rsid w:val="3FBDCC59"/>
    <w:rsid w:val="405D268B"/>
    <w:rsid w:val="4074C1B5"/>
    <w:rsid w:val="41CEAEFE"/>
    <w:rsid w:val="41F48B4D"/>
    <w:rsid w:val="41FA1165"/>
    <w:rsid w:val="423A50BB"/>
    <w:rsid w:val="4255E789"/>
    <w:rsid w:val="42913881"/>
    <w:rsid w:val="429E9B79"/>
    <w:rsid w:val="42F7E6E0"/>
    <w:rsid w:val="43318E91"/>
    <w:rsid w:val="43C8E065"/>
    <w:rsid w:val="43D76E25"/>
    <w:rsid w:val="443E3327"/>
    <w:rsid w:val="4461E8E8"/>
    <w:rsid w:val="447837CE"/>
    <w:rsid w:val="4478DB59"/>
    <w:rsid w:val="449612C0"/>
    <w:rsid w:val="44BAC089"/>
    <w:rsid w:val="44F68A01"/>
    <w:rsid w:val="450C360F"/>
    <w:rsid w:val="4538DAC2"/>
    <w:rsid w:val="45502BB6"/>
    <w:rsid w:val="45CB02F2"/>
    <w:rsid w:val="45F907BB"/>
    <w:rsid w:val="4606FEFD"/>
    <w:rsid w:val="46078C90"/>
    <w:rsid w:val="4615B440"/>
    <w:rsid w:val="46172A49"/>
    <w:rsid w:val="463B403C"/>
    <w:rsid w:val="466328AA"/>
    <w:rsid w:val="4688A2F6"/>
    <w:rsid w:val="46C0F2CA"/>
    <w:rsid w:val="46CC36D8"/>
    <w:rsid w:val="46F474FA"/>
    <w:rsid w:val="46F58D33"/>
    <w:rsid w:val="47349B28"/>
    <w:rsid w:val="473C2FCB"/>
    <w:rsid w:val="473D7EF6"/>
    <w:rsid w:val="478DF0F6"/>
    <w:rsid w:val="47D3D9EB"/>
    <w:rsid w:val="48099AD8"/>
    <w:rsid w:val="481B8BA7"/>
    <w:rsid w:val="484A092B"/>
    <w:rsid w:val="48AF89C1"/>
    <w:rsid w:val="48B863B3"/>
    <w:rsid w:val="4900B322"/>
    <w:rsid w:val="4928DEF9"/>
    <w:rsid w:val="49778844"/>
    <w:rsid w:val="498C9DA9"/>
    <w:rsid w:val="49B2A56B"/>
    <w:rsid w:val="4A6991FA"/>
    <w:rsid w:val="4A9CF8DC"/>
    <w:rsid w:val="4B0A27E7"/>
    <w:rsid w:val="4B6F85AE"/>
    <w:rsid w:val="4B8C91E3"/>
    <w:rsid w:val="4BA391DC"/>
    <w:rsid w:val="4BAF24E7"/>
    <w:rsid w:val="4BDA6E41"/>
    <w:rsid w:val="4C772A04"/>
    <w:rsid w:val="4C8B94EF"/>
    <w:rsid w:val="4CA6FC8C"/>
    <w:rsid w:val="4CB7F602"/>
    <w:rsid w:val="4CCED0E7"/>
    <w:rsid w:val="4CD47700"/>
    <w:rsid w:val="4D1AEF9D"/>
    <w:rsid w:val="4D244B6D"/>
    <w:rsid w:val="4D69E6B2"/>
    <w:rsid w:val="4D9E8586"/>
    <w:rsid w:val="4DCAFA5A"/>
    <w:rsid w:val="4DEFA3F4"/>
    <w:rsid w:val="4E221FE0"/>
    <w:rsid w:val="4E5F5C2D"/>
    <w:rsid w:val="4E7AAF7C"/>
    <w:rsid w:val="4EB132BB"/>
    <w:rsid w:val="4ECECFF3"/>
    <w:rsid w:val="4ED5D0F9"/>
    <w:rsid w:val="4EE84C7F"/>
    <w:rsid w:val="4F036D4F"/>
    <w:rsid w:val="4F57BBCF"/>
    <w:rsid w:val="4F69D41D"/>
    <w:rsid w:val="4F7162B3"/>
    <w:rsid w:val="4F778BA9"/>
    <w:rsid w:val="4F8893F8"/>
    <w:rsid w:val="4F8EDE86"/>
    <w:rsid w:val="4F943F37"/>
    <w:rsid w:val="4FC86A7C"/>
    <w:rsid w:val="4FF39DFD"/>
    <w:rsid w:val="5089791E"/>
    <w:rsid w:val="5091ACE0"/>
    <w:rsid w:val="515F4109"/>
    <w:rsid w:val="5166FE01"/>
    <w:rsid w:val="518D5B0A"/>
    <w:rsid w:val="52035DF6"/>
    <w:rsid w:val="521311BB"/>
    <w:rsid w:val="523802F7"/>
    <w:rsid w:val="5241A260"/>
    <w:rsid w:val="5250A599"/>
    <w:rsid w:val="52A101B5"/>
    <w:rsid w:val="52BA8AC8"/>
    <w:rsid w:val="52CB7D15"/>
    <w:rsid w:val="52CE12ED"/>
    <w:rsid w:val="52F08985"/>
    <w:rsid w:val="52FC6470"/>
    <w:rsid w:val="532F4D2D"/>
    <w:rsid w:val="53753F9D"/>
    <w:rsid w:val="537A535B"/>
    <w:rsid w:val="53F9A28D"/>
    <w:rsid w:val="540B566D"/>
    <w:rsid w:val="540B6652"/>
    <w:rsid w:val="5439E9F9"/>
    <w:rsid w:val="544C2980"/>
    <w:rsid w:val="546E5A76"/>
    <w:rsid w:val="5475D6C6"/>
    <w:rsid w:val="5482B342"/>
    <w:rsid w:val="54A01593"/>
    <w:rsid w:val="54A338A9"/>
    <w:rsid w:val="54BB95F2"/>
    <w:rsid w:val="5505FA1C"/>
    <w:rsid w:val="5595C634"/>
    <w:rsid w:val="55B3109B"/>
    <w:rsid w:val="55B8972C"/>
    <w:rsid w:val="55F1DB9A"/>
    <w:rsid w:val="55FD2217"/>
    <w:rsid w:val="5615E803"/>
    <w:rsid w:val="561BDC0D"/>
    <w:rsid w:val="568FF2C9"/>
    <w:rsid w:val="569751A9"/>
    <w:rsid w:val="56C96EBE"/>
    <w:rsid w:val="57911D44"/>
    <w:rsid w:val="57E8B911"/>
    <w:rsid w:val="57F1EE79"/>
    <w:rsid w:val="5810BABD"/>
    <w:rsid w:val="582B4ED1"/>
    <w:rsid w:val="583C3334"/>
    <w:rsid w:val="586C76BC"/>
    <w:rsid w:val="5896E265"/>
    <w:rsid w:val="589BF55F"/>
    <w:rsid w:val="58AB531B"/>
    <w:rsid w:val="59202E5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696EC9"/>
    <w:rsid w:val="5C7B95BB"/>
    <w:rsid w:val="5CE5B9C4"/>
    <w:rsid w:val="5D3D934C"/>
    <w:rsid w:val="5D4807E5"/>
    <w:rsid w:val="5D495EA4"/>
    <w:rsid w:val="5D4BDF2B"/>
    <w:rsid w:val="5D6C66AB"/>
    <w:rsid w:val="5D743058"/>
    <w:rsid w:val="5DAD368C"/>
    <w:rsid w:val="5DCA6A3F"/>
    <w:rsid w:val="5DE0548A"/>
    <w:rsid w:val="5E4276C6"/>
    <w:rsid w:val="5E70B149"/>
    <w:rsid w:val="5E818D6E"/>
    <w:rsid w:val="5E9B92FA"/>
    <w:rsid w:val="5ED1B106"/>
    <w:rsid w:val="5ED4C660"/>
    <w:rsid w:val="5EE5446D"/>
    <w:rsid w:val="5EE99944"/>
    <w:rsid w:val="5EF2DBC5"/>
    <w:rsid w:val="5F01EB93"/>
    <w:rsid w:val="5F02AF9B"/>
    <w:rsid w:val="5F8B2C6E"/>
    <w:rsid w:val="5FE93EF0"/>
    <w:rsid w:val="5FFB1127"/>
    <w:rsid w:val="60142BF0"/>
    <w:rsid w:val="602AB1A8"/>
    <w:rsid w:val="6051AF1E"/>
    <w:rsid w:val="6087308B"/>
    <w:rsid w:val="609D0D9A"/>
    <w:rsid w:val="60F0D9D6"/>
    <w:rsid w:val="6125BA74"/>
    <w:rsid w:val="618AFBFD"/>
    <w:rsid w:val="61D39E27"/>
    <w:rsid w:val="6205A96A"/>
    <w:rsid w:val="62441CAC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4F55C42"/>
    <w:rsid w:val="651A2B35"/>
    <w:rsid w:val="6547557E"/>
    <w:rsid w:val="65D2154C"/>
    <w:rsid w:val="66063E96"/>
    <w:rsid w:val="660C7AF4"/>
    <w:rsid w:val="6658757B"/>
    <w:rsid w:val="665FB935"/>
    <w:rsid w:val="666A3A29"/>
    <w:rsid w:val="66B66533"/>
    <w:rsid w:val="66BB6BFC"/>
    <w:rsid w:val="66CEBC35"/>
    <w:rsid w:val="66F05E7B"/>
    <w:rsid w:val="6717CAC2"/>
    <w:rsid w:val="67286A60"/>
    <w:rsid w:val="672B2D84"/>
    <w:rsid w:val="673A1F69"/>
    <w:rsid w:val="675B6FA8"/>
    <w:rsid w:val="67601B5A"/>
    <w:rsid w:val="678AA90F"/>
    <w:rsid w:val="67C882DD"/>
    <w:rsid w:val="67F03222"/>
    <w:rsid w:val="6802D171"/>
    <w:rsid w:val="6803D844"/>
    <w:rsid w:val="68062CF6"/>
    <w:rsid w:val="686038EA"/>
    <w:rsid w:val="686A8C96"/>
    <w:rsid w:val="68A4B76E"/>
    <w:rsid w:val="68C07C0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64857"/>
    <w:rsid w:val="69F9B19B"/>
    <w:rsid w:val="6A02F616"/>
    <w:rsid w:val="6A065CF7"/>
    <w:rsid w:val="6A0D6290"/>
    <w:rsid w:val="6A1CFBE7"/>
    <w:rsid w:val="6A400660"/>
    <w:rsid w:val="6A54CFD5"/>
    <w:rsid w:val="6A55EC13"/>
    <w:rsid w:val="6A6CBBC7"/>
    <w:rsid w:val="6A742409"/>
    <w:rsid w:val="6A7E1556"/>
    <w:rsid w:val="6A890081"/>
    <w:rsid w:val="6A97A397"/>
    <w:rsid w:val="6AB9979F"/>
    <w:rsid w:val="6ABD0724"/>
    <w:rsid w:val="6AC4ED91"/>
    <w:rsid w:val="6B10B8B3"/>
    <w:rsid w:val="6BB00DED"/>
    <w:rsid w:val="6C2B4C2F"/>
    <w:rsid w:val="6C826A75"/>
    <w:rsid w:val="6CB858DF"/>
    <w:rsid w:val="6D1C83AB"/>
    <w:rsid w:val="6D52F72C"/>
    <w:rsid w:val="6D5D0587"/>
    <w:rsid w:val="6D97C74B"/>
    <w:rsid w:val="6DA5C10C"/>
    <w:rsid w:val="6DBA3AAD"/>
    <w:rsid w:val="6DC2A3EF"/>
    <w:rsid w:val="6DCA5C2B"/>
    <w:rsid w:val="6DF30DFF"/>
    <w:rsid w:val="6DFB6FE5"/>
    <w:rsid w:val="6E525D55"/>
    <w:rsid w:val="6E59AA1D"/>
    <w:rsid w:val="6E81C2C0"/>
    <w:rsid w:val="6E9C798E"/>
    <w:rsid w:val="6EA35080"/>
    <w:rsid w:val="6EC68B69"/>
    <w:rsid w:val="6EE85B97"/>
    <w:rsid w:val="6F1A53E8"/>
    <w:rsid w:val="6F352AF0"/>
    <w:rsid w:val="6F6AFBE3"/>
    <w:rsid w:val="6FA41986"/>
    <w:rsid w:val="6FD0A854"/>
    <w:rsid w:val="703F3B62"/>
    <w:rsid w:val="70560C6E"/>
    <w:rsid w:val="7063F022"/>
    <w:rsid w:val="7083A59C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2E0BB72"/>
    <w:rsid w:val="730E6AB8"/>
    <w:rsid w:val="7339D01E"/>
    <w:rsid w:val="737CEAE0"/>
    <w:rsid w:val="73D6139D"/>
    <w:rsid w:val="748AB0F0"/>
    <w:rsid w:val="74960587"/>
    <w:rsid w:val="74A3A892"/>
    <w:rsid w:val="74D698E7"/>
    <w:rsid w:val="74EDD3DF"/>
    <w:rsid w:val="74F3DB09"/>
    <w:rsid w:val="7504F1BE"/>
    <w:rsid w:val="753AD102"/>
    <w:rsid w:val="7540C026"/>
    <w:rsid w:val="75591BF3"/>
    <w:rsid w:val="7566479E"/>
    <w:rsid w:val="756F708F"/>
    <w:rsid w:val="75A50B15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800717"/>
    <w:rsid w:val="769A3F8C"/>
    <w:rsid w:val="76B50959"/>
    <w:rsid w:val="76DBFC09"/>
    <w:rsid w:val="76F3D31E"/>
    <w:rsid w:val="770801E4"/>
    <w:rsid w:val="772963C1"/>
    <w:rsid w:val="7751083D"/>
    <w:rsid w:val="777EC856"/>
    <w:rsid w:val="778C894C"/>
    <w:rsid w:val="77A19D69"/>
    <w:rsid w:val="77C2BF3C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4EF7AF"/>
    <w:rsid w:val="7B5A746D"/>
    <w:rsid w:val="7B5E45A2"/>
    <w:rsid w:val="7B64E269"/>
    <w:rsid w:val="7B8A06A9"/>
    <w:rsid w:val="7BB422DF"/>
    <w:rsid w:val="7BC06B3C"/>
    <w:rsid w:val="7C2234E9"/>
    <w:rsid w:val="7C37704B"/>
    <w:rsid w:val="7C5700D7"/>
    <w:rsid w:val="7C875E03"/>
    <w:rsid w:val="7CA47779"/>
    <w:rsid w:val="7CE9F54C"/>
    <w:rsid w:val="7CF2D59E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274D1C"/>
    <w:rsid w:val="7F3077B2"/>
    <w:rsid w:val="7F3CF6DF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  <w15:docId w15:val="{A23BCA0C-5186-4501-A975-C8943193F82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  <w:style w:type="paragraph" w:styleId="Revision">
    <w:name w:val="Revision"/>
    <w:hidden/>
    <w:uiPriority w:val="99"/>
    <w:semiHidden/>
    <w:rsid w:val="00AE280F"/>
  </w:style>
  <w:style w:type="character" w:styleId="CommentReference">
    <w:name w:val="annotation reference"/>
    <w:basedOn w:val="DefaultParagraphFont"/>
    <w:semiHidden/>
    <w:unhideWhenUsed/>
    <w:rsid w:val="000515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159C"/>
  </w:style>
  <w:style w:type="character" w:styleId="CommentTextChar" w:customStyle="1">
    <w:name w:val="Comment Text Char"/>
    <w:basedOn w:val="DefaultParagraphFont"/>
    <w:link w:val="CommentText"/>
    <w:semiHidden/>
    <w:rsid w:val="000515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159C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051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dialin.teams.microsoft.com/40d93133-4fe6-4fa9-9c1f-d4127b98e32c?id=747274993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tel:+13479736905,,747274993" TargetMode="External" Id="rId12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 Id="rId11" /><Relationship Type="http://schemas.openxmlformats.org/officeDocument/2006/relationships/numbering" Target="numbering.xml" Id="rId5" /><Relationship Type="http://schemas.microsoft.com/office/2011/relationships/commentsExtended" Target="commentsExtended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comments" Target="comments.xml" Id="rId14" /><Relationship Type="http://schemas.microsoft.com/office/2011/relationships/people" Target="people.xml" Id="R8f8f4cdaf4b7444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  <AssignedTo xmlns="fd2a5a50-8b03-4ef4-8514-36db8237945c">
      <UserInfo>
        <DisplayName/>
        <AccountId xsi:nil="true"/>
        <AccountType/>
      </UserInfo>
    </AssignedT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c89badf8-0cd2-4e7b-b9e9-f8f3d3755954" ContentTypeId="0x0101" PreviousValue="false"/>
</file>

<file path=customXml/itemProps1.xml><?xml version="1.0" encoding="utf-8"?>
<ds:datastoreItem xmlns:ds="http://schemas.openxmlformats.org/officeDocument/2006/customXml" ds:itemID="{38B53C8C-262C-46FE-81FE-3C0FC5807E4E}">
  <ds:schemaRefs>
    <ds:schemaRef ds:uri="http://schemas.microsoft.com/office/2006/metadata/properties"/>
    <ds:schemaRef ds:uri="http://schemas.microsoft.com/office/infopath/2007/PartnerControls"/>
    <ds:schemaRef ds:uri="fd2a5a50-8b03-4ef4-8514-36db8237945c"/>
    <ds:schemaRef ds:uri="2d4151d2-4472-4032-a961-8634b192e66a"/>
    <ds:schemaRef ds:uri="fd4827e9-d206-4ff2-9b83-dfffb548826b"/>
  </ds:schemaRefs>
</ds:datastoreItem>
</file>

<file path=customXml/itemProps2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850ABE-04F6-4D50-8D59-82F638878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C:\Documents and Settings\Amaynard\Application Data\Microsoft\Templates\Agenda wizard.Wiz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Karen Audant</lastModifiedBy>
  <revision>4</revision>
  <dcterms:created xsi:type="dcterms:W3CDTF">2025-08-11T19:59:00.0000000Z</dcterms:created>
  <dcterms:modified xsi:type="dcterms:W3CDTF">2025-10-13T19:43:47.2297576Z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